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40" w:lineRule="exact"/>
        <w:ind w:left="2590"/>
        <w:jc w:val="left"/>
      </w:pPr>
      <w:r>
        <w:rPr>
          <w:rFonts w:hint="eastAsia"/>
        </w:rPr>
        <w:t xml:space="preserve">   </w:t>
      </w:r>
    </w:p>
    <w:p>
      <w:pPr>
        <w:spacing w:line="1240" w:lineRule="exact"/>
        <w:jc w:val="center"/>
        <w:rPr>
          <w:sz w:val="72"/>
        </w:rPr>
      </w:pPr>
    </w:p>
    <w:p>
      <w:pPr>
        <w:spacing w:line="1240" w:lineRule="exact"/>
        <w:jc w:val="center"/>
        <w:rPr>
          <w:sz w:val="72"/>
        </w:rPr>
      </w:pPr>
      <w:r>
        <w:drawing>
          <wp:anchor distT="0" distB="0" distL="114300" distR="114300" simplePos="0" relativeHeight="251729920" behindDoc="0" locked="0" layoutInCell="1" allowOverlap="1">
            <wp:simplePos x="0" y="0"/>
            <wp:positionH relativeFrom="column">
              <wp:posOffset>1667510</wp:posOffset>
            </wp:positionH>
            <wp:positionV relativeFrom="paragraph">
              <wp:posOffset>524510</wp:posOffset>
            </wp:positionV>
            <wp:extent cx="1865630" cy="1613535"/>
            <wp:effectExtent l="0" t="0" r="1270" b="5715"/>
            <wp:wrapNone/>
            <wp:docPr id="14" name="图片 14" descr="82288555150603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22885551506030679"/>
                    <pic:cNvPicPr>
                      <a:picLocks noChangeAspect="1"/>
                    </pic:cNvPicPr>
                  </pic:nvPicPr>
                  <pic:blipFill>
                    <a:blip r:embed="rId8"/>
                    <a:stretch>
                      <a:fillRect/>
                    </a:stretch>
                  </pic:blipFill>
                  <pic:spPr>
                    <a:xfrm>
                      <a:off x="0" y="0"/>
                      <a:ext cx="1865630" cy="1613535"/>
                    </a:xfrm>
                    <a:prstGeom prst="rect">
                      <a:avLst/>
                    </a:prstGeom>
                  </pic:spPr>
                </pic:pic>
              </a:graphicData>
            </a:graphic>
          </wp:anchor>
        </w:drawing>
      </w:r>
    </w:p>
    <w:p>
      <w:pPr>
        <w:spacing w:line="1240" w:lineRule="exact"/>
        <w:rPr>
          <w:sz w:val="72"/>
        </w:rPr>
      </w:pPr>
    </w:p>
    <w:p>
      <w:pPr>
        <w:spacing w:line="1240" w:lineRule="exact"/>
        <w:jc w:val="center"/>
        <w:rPr>
          <w:sz w:val="7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48"/>
          <w:szCs w:val="48"/>
          <w:lang w:val="en-US" w:eastAsia="zh-CN"/>
        </w:rPr>
      </w:pPr>
      <w:r>
        <w:rPr>
          <w:rFonts w:hint="eastAsia"/>
          <w:sz w:val="48"/>
          <w:szCs w:val="48"/>
          <w:lang w:val="en-US" w:eastAsia="zh-CN"/>
        </w:rPr>
        <w:t>新加坡数字资产交易中心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b/>
          <w:bCs/>
          <w:sz w:val="24"/>
          <w:szCs w:val="24"/>
        </w:rPr>
      </w:pPr>
      <w:r>
        <w:rPr>
          <w:rFonts w:hint="eastAsia"/>
          <w:b/>
          <w:bCs/>
          <w:sz w:val="24"/>
          <w:szCs w:val="24"/>
          <w:lang w:val="en-US" w:eastAsia="zh-CN"/>
        </w:rPr>
        <w:t>（简称：DATC）</w:t>
      </w:r>
    </w:p>
    <w:p>
      <w:pPr>
        <w:spacing w:line="880" w:lineRule="exact"/>
        <w:jc w:val="center"/>
        <w:rPr>
          <w:b/>
          <w:bCs/>
          <w:sz w:val="72"/>
        </w:rPr>
      </w:pPr>
    </w:p>
    <w:p>
      <w:pPr>
        <w:spacing w:line="880" w:lineRule="exact"/>
        <w:jc w:val="center"/>
        <w:rPr>
          <w:b/>
          <w:bCs/>
          <w:sz w:val="72"/>
        </w:rPr>
      </w:pPr>
    </w:p>
    <w:p>
      <w:pPr>
        <w:spacing w:line="880" w:lineRule="exact"/>
        <w:jc w:val="center"/>
        <w:rPr>
          <w:sz w:val="72"/>
        </w:rPr>
      </w:pPr>
      <w:r>
        <w:rPr>
          <w:rFonts w:hint="eastAsia"/>
          <w:sz w:val="72"/>
          <w:lang w:val="en-US" w:eastAsia="zh-CN"/>
        </w:rPr>
        <w:t>简 介</w:t>
      </w:r>
    </w:p>
    <w:p>
      <w:pPr>
        <w:spacing w:line="880" w:lineRule="exact"/>
        <w:jc w:val="center"/>
        <w:rPr>
          <w:sz w:val="30"/>
        </w:rPr>
      </w:pPr>
      <w:r>
        <w:rPr>
          <w:rFonts w:hint="eastAsia" w:ascii="仿宋_GB2312" w:hAnsi="仿宋_GB2312" w:eastAsia="仿宋_GB2312" w:cs="仿宋_GB2312"/>
          <w:sz w:val="28"/>
          <w:szCs w:val="28"/>
        </w:rPr>
        <w:t>（v1.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w:t>
      </w:r>
    </w:p>
    <w:p>
      <w:pPr>
        <w:pStyle w:val="6"/>
        <w:rPr>
          <w:sz w:val="30"/>
        </w:rPr>
      </w:pPr>
    </w:p>
    <w:p>
      <w:pPr>
        <w:pStyle w:val="6"/>
        <w:rPr>
          <w:sz w:val="30"/>
        </w:rPr>
      </w:pPr>
    </w:p>
    <w:p>
      <w:pPr>
        <w:pStyle w:val="6"/>
        <w:rPr>
          <w:sz w:val="30"/>
        </w:rPr>
      </w:pPr>
    </w:p>
    <w:p>
      <w:pPr>
        <w:pStyle w:val="6"/>
        <w:rPr>
          <w:sz w:val="30"/>
        </w:rPr>
      </w:pPr>
    </w:p>
    <w:p>
      <w:pPr>
        <w:pStyle w:val="6"/>
        <w:rPr>
          <w:sz w:val="30"/>
        </w:rPr>
      </w:pPr>
    </w:p>
    <w:p>
      <w:pPr>
        <w:pStyle w:val="6"/>
        <w:rPr>
          <w:sz w:val="30"/>
        </w:rPr>
      </w:pPr>
    </w:p>
    <w:p>
      <w:pPr>
        <w:spacing w:line="283" w:lineRule="auto"/>
        <w:ind w:right="-150"/>
        <w:jc w:val="center"/>
        <w:rPr>
          <w:sz w:val="28"/>
        </w:rPr>
      </w:pPr>
      <w:r>
        <w:rPr>
          <w:rFonts w:hint="eastAsia"/>
          <w:sz w:val="28"/>
        </w:rPr>
        <w:t>新加坡数字资产交易基金有限公司</w:t>
      </w:r>
    </w:p>
    <w:p>
      <w:pPr>
        <w:spacing w:line="283" w:lineRule="auto"/>
        <w:ind w:right="-150"/>
        <w:jc w:val="center"/>
        <w:rPr>
          <w:sz w:val="28"/>
        </w:rPr>
        <w:sectPr>
          <w:pgSz w:w="11910" w:h="16850"/>
          <w:pgMar w:top="0" w:right="1580" w:bottom="0" w:left="1660" w:header="720" w:footer="720" w:gutter="0"/>
          <w:cols w:space="720" w:num="1"/>
        </w:sectPr>
      </w:pPr>
      <w:r>
        <w:rPr>
          <w:sz w:val="28"/>
        </w:rPr>
        <w:t>二〇一八年</w:t>
      </w:r>
      <w:r>
        <w:rPr>
          <w:rFonts w:hint="eastAsia"/>
          <w:sz w:val="28"/>
          <w:lang w:val="en-US" w:eastAsia="zh-CN"/>
        </w:rPr>
        <w:t>七</w:t>
      </w:r>
      <w:r>
        <w:rPr>
          <w:rFonts w:hint="eastAsia"/>
          <w:sz w:val="28"/>
        </w:rPr>
        <w:t>月</w:t>
      </w:r>
    </w:p>
    <w:p>
      <w:pPr>
        <w:spacing w:line="257" w:lineRule="auto"/>
        <w:ind w:right="-150"/>
        <w:rPr>
          <w:sz w:val="28"/>
        </w:rPr>
      </w:pPr>
    </w:p>
    <w:sdt>
      <w:sdtPr>
        <w:rPr>
          <w:rFonts w:ascii="宋体" w:hAnsi="宋体" w:eastAsia="宋体" w:cstheme="minorBidi"/>
          <w:kern w:val="2"/>
          <w:sz w:val="21"/>
          <w:szCs w:val="24"/>
          <w:lang w:val="en-US" w:eastAsia="zh-CN" w:bidi="ar-SA"/>
        </w:rPr>
        <w:id w:val="147468289"/>
        <w:docPartObj>
          <w:docPartGallery w:val="Table of Contents"/>
          <w:docPartUnique/>
        </w:docPartObj>
      </w:sdtPr>
      <w:sdtEndPr>
        <w:rPr>
          <w:rFonts w:asciiTheme="minorHAnsi" w:hAnsiTheme="minorHAnsi" w:eastAsiaTheme="minorHAnsi" w:cstheme="minorBidi"/>
          <w:b/>
          <w:bCs/>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pPr>
          <w:bookmarkStart w:id="0" w:name="_Toc7025_WPSOffice_Type2"/>
          <w:r>
            <w:rPr>
              <w:rFonts w:ascii="宋体" w:hAnsi="宋体" w:eastAsia="宋体"/>
              <w:sz w:val="21"/>
            </w:rPr>
            <w:t>目录</w:t>
          </w:r>
        </w:p>
        <w:p>
          <w:pPr>
            <w:pStyle w:val="18"/>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rPr>
              <w:b/>
              <w:bCs/>
            </w:rPr>
            <w:fldChar w:fldCharType="begin"/>
          </w:r>
          <w:r>
            <w:instrText xml:space="preserve"> HYPERLINK \l _Toc18709_WPSOffice_Level1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68289"/>
              <w:placeholder>
                <w:docPart w:val="{6458f11b-828f-4da0-8891-8c547168e73d}"/>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仿宋_GB2312" w:hAnsi="仿宋_GB2312" w:eastAsia="仿宋_GB2312" w:cs="仿宋_GB2312"/>
                  <w:b/>
                  <w:bCs/>
                </w:rPr>
                <w:t>简     介</w:t>
              </w:r>
            </w:sdtContent>
          </w:sdt>
          <w:r>
            <w:rPr>
              <w:b/>
              <w:bCs/>
            </w:rPr>
            <w:tab/>
          </w:r>
          <w:bookmarkStart w:id="1" w:name="_Toc18709_WPSOffice_Level1Page"/>
          <w:r>
            <w:rPr>
              <w:b/>
              <w:bCs/>
            </w:rPr>
            <w:t>2</w:t>
          </w:r>
          <w:bookmarkEnd w:id="1"/>
          <w:r>
            <w:rPr>
              <w:b/>
              <w:bCs/>
            </w:rPr>
            <w:fldChar w:fldCharType="end"/>
          </w:r>
        </w:p>
        <w:p>
          <w:pPr>
            <w:pStyle w:val="18"/>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rPr>
              <w:b/>
              <w:bCs/>
            </w:rPr>
            <w:fldChar w:fldCharType="begin"/>
          </w:r>
          <w:r>
            <w:instrText xml:space="preserve"> HYPERLINK \l _Toc7025_WPSOffice_Level1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68289"/>
              <w:placeholder>
                <w:docPart w:val="{bfc6c647-425b-40f3-9c6d-7dad81beb3fb}"/>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仿宋_GB2312" w:hAnsi="仿宋_GB2312" w:eastAsia="仿宋_GB2312" w:cs="仿宋_GB2312"/>
                  <w:b/>
                  <w:bCs/>
                </w:rPr>
                <w:t>第一章  项目背景</w:t>
              </w:r>
            </w:sdtContent>
          </w:sdt>
          <w:r>
            <w:rPr>
              <w:b/>
              <w:bCs/>
            </w:rPr>
            <w:tab/>
          </w:r>
          <w:bookmarkStart w:id="2" w:name="_Toc7025_WPSOffice_Level1Page"/>
          <w:r>
            <w:rPr>
              <w:b/>
              <w:bCs/>
            </w:rPr>
            <w:t>5</w:t>
          </w:r>
          <w:bookmarkEnd w:id="2"/>
          <w:r>
            <w:rPr>
              <w:b/>
              <w:bCs/>
            </w:rP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_Toc7025_WPSOffice_Level2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a76a369d-3024-4970-a6ac-aa328d740abb}"/>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一、基于区块链资产交易</w:t>
              </w:r>
            </w:sdtContent>
          </w:sdt>
          <w:r>
            <w:tab/>
          </w:r>
          <w:bookmarkStart w:id="3" w:name="_Toc7025_WPSOffice_Level2Page"/>
          <w:r>
            <w:t>5</w:t>
          </w:r>
          <w:bookmarkEnd w:id="3"/>
          <w: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_Toc31682_WPSOffice_Level2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1795f7ad-34e2-404c-ba39-c7d98ada356e}"/>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二、我们的使命</w:t>
              </w:r>
            </w:sdtContent>
          </w:sdt>
          <w:r>
            <w:tab/>
          </w:r>
          <w:bookmarkStart w:id="4" w:name="_Toc31682_WPSOffice_Level2Page"/>
          <w:r>
            <w:t>5</w:t>
          </w:r>
          <w:bookmarkEnd w:id="4"/>
          <w: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_Toc5059_WPSOffice_Level2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26080fae-219d-4514-9009-33d01e5fe35b}"/>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三、我们的愿景</w:t>
              </w:r>
            </w:sdtContent>
          </w:sdt>
          <w:r>
            <w:tab/>
          </w:r>
          <w:bookmarkStart w:id="5" w:name="_Toc5059_WPSOffice_Level2Page"/>
          <w:r>
            <w:t>6</w:t>
          </w:r>
          <w:bookmarkEnd w:id="5"/>
          <w: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_Toc16909_WPSOffice_Level2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a99e78d7-b635-4955-a37f-0298d0050f0b}"/>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四、区块链资产交易市场痛点</w:t>
              </w:r>
            </w:sdtContent>
          </w:sdt>
          <w:r>
            <w:tab/>
          </w:r>
          <w:bookmarkStart w:id="6" w:name="_Toc16909_WPSOffice_Level2Page"/>
          <w:r>
            <w:t>6</w:t>
          </w:r>
          <w:bookmarkEnd w:id="6"/>
          <w:r>
            <w:fldChar w:fldCharType="end"/>
          </w:r>
        </w:p>
        <w:p>
          <w:pPr>
            <w:pStyle w:val="18"/>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rPr>
              <w:b/>
              <w:bCs/>
            </w:rPr>
            <w:fldChar w:fldCharType="begin"/>
          </w:r>
          <w:r>
            <w:instrText xml:space="preserve"> HYPERLINK \l _Toc31682_WPSOffice_Level1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68289"/>
              <w:placeholder>
                <w:docPart w:val="{da7b1362-c1eb-4f83-bb5e-9c99e4c5a51f}"/>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仿宋_GB2312" w:hAnsi="仿宋_GB2312" w:eastAsia="仿宋_GB2312" w:cs="仿宋_GB2312"/>
                  <w:b/>
                  <w:bCs/>
                </w:rPr>
                <w:t>第二章 技术实现</w:t>
              </w:r>
            </w:sdtContent>
          </w:sdt>
          <w:r>
            <w:rPr>
              <w:b/>
              <w:bCs/>
            </w:rPr>
            <w:tab/>
          </w:r>
          <w:bookmarkStart w:id="7" w:name="_Toc31682_WPSOffice_Level1Page"/>
          <w:r>
            <w:rPr>
              <w:b/>
              <w:bCs/>
            </w:rPr>
            <w:t>8</w:t>
          </w:r>
          <w:bookmarkEnd w:id="7"/>
          <w:r>
            <w:rPr>
              <w:b/>
              <w:bCs/>
            </w:rP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_Toc12476_WPSOffice_Level2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1a250727-e847-4d1d-b50b-8194d766a035}"/>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一、技术架构</w:t>
              </w:r>
            </w:sdtContent>
          </w:sdt>
          <w:r>
            <w:tab/>
          </w:r>
          <w:bookmarkStart w:id="8" w:name="_Toc12476_WPSOffice_Level2Page"/>
          <w:r>
            <w:t>8</w:t>
          </w:r>
          <w:bookmarkEnd w:id="8"/>
          <w: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_Toc8893_WPSOffice_Level2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f5a00933-9675-4f08-bba1-72e933567b0f}"/>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二、技术特色与优势</w:t>
              </w:r>
            </w:sdtContent>
          </w:sdt>
          <w:r>
            <w:tab/>
          </w:r>
          <w:bookmarkStart w:id="9" w:name="_Toc8893_WPSOffice_Level2Page"/>
          <w:r>
            <w:t>11</w:t>
          </w:r>
          <w:bookmarkEnd w:id="9"/>
          <w:r>
            <w:fldChar w:fldCharType="end"/>
          </w:r>
        </w:p>
        <w:p>
          <w:pPr>
            <w:pStyle w:val="18"/>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rPr>
              <w:b/>
              <w:bCs/>
            </w:rPr>
            <w:fldChar w:fldCharType="begin"/>
          </w:r>
          <w:r>
            <w:instrText xml:space="preserve"> HYPERLINK \l _Toc5059_WPSOffice_Level1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68289"/>
              <w:placeholder>
                <w:docPart w:val="{4fe61dd9-4150-4109-af9f-aadff2eaa8f8}"/>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仿宋_GB2312" w:hAnsi="仿宋_GB2312" w:eastAsia="仿宋_GB2312" w:cs="仿宋_GB2312"/>
                  <w:b/>
                  <w:bCs/>
                </w:rPr>
                <w:t>第三章 关于我们</w:t>
              </w:r>
            </w:sdtContent>
          </w:sdt>
          <w:r>
            <w:rPr>
              <w:b/>
              <w:bCs/>
            </w:rPr>
            <w:tab/>
          </w:r>
          <w:bookmarkStart w:id="10" w:name="_Toc5059_WPSOffice_Level1Page"/>
          <w:r>
            <w:rPr>
              <w:b/>
              <w:bCs/>
            </w:rPr>
            <w:t>14</w:t>
          </w:r>
          <w:bookmarkEnd w:id="10"/>
          <w:r>
            <w:rPr>
              <w:b/>
              <w:bCs/>
            </w:rP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_Toc21116_WPSOffice_Level2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ddf3c14a-2f0d-4204-9bc6-683c6921f35a}"/>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一、 平台介绍</w:t>
              </w:r>
            </w:sdtContent>
          </w:sdt>
          <w:r>
            <w:tab/>
          </w:r>
          <w:bookmarkStart w:id="11" w:name="_Toc21116_WPSOffice_Level2Page"/>
          <w:r>
            <w:t>14</w:t>
          </w:r>
          <w:bookmarkEnd w:id="11"/>
          <w: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_Toc12840_WPSOffice_Level2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5110843f-f658-4dde-be6f-d43f8359cab4}"/>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二、 交易所执照</w:t>
              </w:r>
            </w:sdtContent>
          </w:sdt>
          <w:r>
            <w:tab/>
          </w:r>
          <w:bookmarkStart w:id="12" w:name="_Toc12840_WPSOffice_Level2Page"/>
          <w:r>
            <w:t>17</w:t>
          </w:r>
          <w:bookmarkEnd w:id="12"/>
          <w:r>
            <w:fldChar w:fldCharType="end"/>
          </w:r>
        </w:p>
        <w:p>
          <w:pPr>
            <w:pStyle w:val="18"/>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rPr>
              <w:b/>
              <w:bCs/>
            </w:rPr>
            <w:fldChar w:fldCharType="begin"/>
          </w:r>
          <w:r>
            <w:instrText xml:space="preserve"> HYPERLINK \l _Toc16909_WPSOffice_Level1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68289"/>
              <w:placeholder>
                <w:docPart w:val="{2c8bf43c-3e6f-436b-a8ff-88d33800204d}"/>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仿宋_GB2312" w:hAnsi="仿宋_GB2312" w:eastAsia="仿宋_GB2312" w:cs="仿宋_GB2312"/>
                  <w:b/>
                  <w:bCs/>
                </w:rPr>
                <w:t>第四章 团队及战略合作公司</w:t>
              </w:r>
            </w:sdtContent>
          </w:sdt>
          <w:r>
            <w:rPr>
              <w:b/>
              <w:bCs/>
            </w:rPr>
            <w:tab/>
          </w:r>
          <w:bookmarkStart w:id="13" w:name="_Toc16909_WPSOffice_Level1Page"/>
          <w:r>
            <w:rPr>
              <w:b/>
              <w:bCs/>
            </w:rPr>
            <w:t>18</w:t>
          </w:r>
          <w:bookmarkEnd w:id="13"/>
          <w:r>
            <w:rPr>
              <w:b/>
              <w:bCs/>
            </w:rP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_Toc1497_WPSOffice_Level2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da2aa376-ddb5-4545-8531-3c5103a2a281}"/>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一、顾问及投资人（排名不分先后）</w:t>
              </w:r>
            </w:sdtContent>
          </w:sdt>
          <w:r>
            <w:tab/>
          </w:r>
          <w:bookmarkStart w:id="14" w:name="_Toc1497_WPSOffice_Level2Page"/>
          <w:r>
            <w:t>18</w:t>
          </w:r>
          <w:bookmarkEnd w:id="14"/>
          <w:r>
            <w:fldChar w:fldCharType="end"/>
          </w:r>
        </w:p>
        <w:p>
          <w:pPr>
            <w:pStyle w:val="19"/>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fldChar w:fldCharType="begin"/>
          </w:r>
          <w:r>
            <w:instrText xml:space="preserve"> HYPERLINK \l _Toc13400_WPSOffice_Level2 </w:instrText>
          </w:r>
          <w:r>
            <w:fldChar w:fldCharType="separate"/>
          </w:r>
          <w:sdt>
            <w:sdtPr>
              <w:rPr>
                <w:rFonts w:asciiTheme="minorHAnsi" w:hAnsiTheme="minorHAnsi" w:eastAsiaTheme="minorEastAsia" w:cstheme="minorBidi"/>
                <w:kern w:val="2"/>
                <w:sz w:val="21"/>
                <w:szCs w:val="24"/>
                <w:lang w:val="en-US" w:eastAsia="zh-CN" w:bidi="ar-SA"/>
              </w:rPr>
              <w:id w:val="147468289"/>
              <w:placeholder>
                <w:docPart w:val="{1f1b0cb2-dbcc-4f57-ab24-e7d34a4db120}"/>
              </w:placeholder>
            </w:sdtPr>
            <w:sdtEndPr>
              <w:rPr>
                <w:rFonts w:asciiTheme="minorHAnsi" w:hAnsiTheme="minorHAnsi" w:eastAsiaTheme="minorEastAsia" w:cstheme="minorBidi"/>
                <w:kern w:val="2"/>
                <w:sz w:val="21"/>
                <w:szCs w:val="24"/>
                <w:lang w:val="en-US" w:eastAsia="zh-CN" w:bidi="ar-SA"/>
              </w:rPr>
            </w:sdtEndPr>
            <w:sdtContent>
              <w:r>
                <w:rPr>
                  <w:rFonts w:hint="eastAsia" w:ascii="仿宋_GB2312" w:hAnsi="仿宋_GB2312" w:eastAsia="仿宋_GB2312" w:cs="仿宋_GB2312"/>
                </w:rPr>
                <w:t>二、战略合作公司</w:t>
              </w:r>
            </w:sdtContent>
          </w:sdt>
          <w:r>
            <w:tab/>
          </w:r>
          <w:bookmarkStart w:id="15" w:name="_Toc13400_WPSOffice_Level2Page"/>
          <w:r>
            <w:t>23</w:t>
          </w:r>
          <w:bookmarkEnd w:id="15"/>
          <w:r>
            <w:fldChar w:fldCharType="end"/>
          </w:r>
        </w:p>
        <w:p>
          <w:pPr>
            <w:pStyle w:val="18"/>
            <w:keepNext w:val="0"/>
            <w:keepLines w:val="0"/>
            <w:pageBreakBefore w:val="0"/>
            <w:tabs>
              <w:tab w:val="right" w:leader="dot" w:pos="9040"/>
            </w:tabs>
            <w:kinsoku/>
            <w:wordWrap/>
            <w:overflowPunct/>
            <w:topLinePunct w:val="0"/>
            <w:autoSpaceDE/>
            <w:autoSpaceDN/>
            <w:bidi w:val="0"/>
            <w:adjustRightInd/>
            <w:snapToGrid/>
            <w:spacing w:line="360" w:lineRule="auto"/>
            <w:textAlignment w:val="auto"/>
            <w:outlineLvl w:val="9"/>
          </w:pPr>
          <w:r>
            <w:rPr>
              <w:b/>
              <w:bCs/>
            </w:rPr>
            <w:fldChar w:fldCharType="begin"/>
          </w:r>
          <w:r>
            <w:instrText xml:space="preserve"> HYPERLINK \l _Toc12476_WPSOffice_Level1 </w:instrText>
          </w:r>
          <w:r>
            <w:rPr>
              <w:b/>
              <w:bCs/>
            </w:rPr>
            <w:fldChar w:fldCharType="separate"/>
          </w:r>
          <w:sdt>
            <w:sdtPr>
              <w:rPr>
                <w:rFonts w:asciiTheme="minorHAnsi" w:hAnsiTheme="minorHAnsi" w:eastAsiaTheme="minorEastAsia" w:cstheme="minorBidi"/>
                <w:b/>
                <w:bCs/>
                <w:kern w:val="2"/>
                <w:sz w:val="21"/>
                <w:szCs w:val="24"/>
                <w:lang w:val="en-US" w:eastAsia="zh-CN" w:bidi="ar-SA"/>
              </w:rPr>
              <w:id w:val="147468289"/>
              <w:placeholder>
                <w:docPart w:val="{8e878287-3c56-4d4e-9ad4-8e27e5bfab1e}"/>
              </w:placeholder>
            </w:sdtPr>
            <w:sdtEndPr>
              <w:rPr>
                <w:rFonts w:asciiTheme="minorHAnsi" w:hAnsiTheme="minorHAnsi" w:eastAsiaTheme="minorEastAsia" w:cstheme="minorBidi"/>
                <w:b/>
                <w:bCs/>
                <w:kern w:val="2"/>
                <w:sz w:val="21"/>
                <w:szCs w:val="24"/>
                <w:lang w:val="en-US" w:eastAsia="zh-CN" w:bidi="ar-SA"/>
              </w:rPr>
            </w:sdtEndPr>
            <w:sdtContent>
              <w:r>
                <w:rPr>
                  <w:rFonts w:hint="eastAsia" w:ascii="仿宋_GB2312" w:hAnsi="仿宋_GB2312" w:eastAsia="仿宋_GB2312" w:cs="仿宋_GB2312"/>
                  <w:b/>
                  <w:bCs/>
                </w:rPr>
                <w:t>总   结</w:t>
              </w:r>
            </w:sdtContent>
          </w:sdt>
          <w:r>
            <w:rPr>
              <w:b/>
              <w:bCs/>
            </w:rPr>
            <w:tab/>
          </w:r>
          <w:bookmarkStart w:id="16" w:name="_Toc12476_WPSOffice_Level1Page"/>
          <w:r>
            <w:rPr>
              <w:b/>
              <w:bCs/>
            </w:rPr>
            <w:t>24</w:t>
          </w:r>
          <w:bookmarkEnd w:id="16"/>
          <w:r>
            <w:rPr>
              <w:b/>
              <w:bCs/>
            </w:rPr>
            <w:fldChar w:fldCharType="end"/>
          </w:r>
          <w:bookmarkEnd w:id="0"/>
        </w:p>
      </w:sdtContent>
    </w:sdt>
    <w:p>
      <w:pPr>
        <w:spacing w:line="288" w:lineRule="auto"/>
        <w:rPr>
          <w:rFonts w:ascii="仿宋_GB2312" w:hAnsi="仿宋_GB2312" w:eastAsia="仿宋_GB2312" w:cs="仿宋_GB2312"/>
          <w:sz w:val="24"/>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center"/>
        <w:rPr>
          <w:rFonts w:hint="eastAsia" w:ascii="仿宋_GB2312" w:hAnsi="仿宋_GB2312" w:eastAsia="仿宋_GB2312" w:cs="仿宋_GB2312"/>
          <w:b/>
          <w:bCs/>
          <w:sz w:val="28"/>
          <w:szCs w:val="28"/>
        </w:rPr>
      </w:pPr>
    </w:p>
    <w:p>
      <w:pPr>
        <w:spacing w:line="360" w:lineRule="auto"/>
        <w:jc w:val="both"/>
        <w:rPr>
          <w:rFonts w:hint="eastAsia" w:ascii="仿宋_GB2312" w:hAnsi="仿宋_GB2312" w:eastAsia="仿宋_GB2312" w:cs="仿宋_GB2312"/>
          <w:b/>
          <w:bCs/>
          <w:sz w:val="28"/>
          <w:szCs w:val="28"/>
        </w:rPr>
      </w:pPr>
    </w:p>
    <w:p>
      <w:pPr>
        <w:spacing w:line="360" w:lineRule="auto"/>
        <w:jc w:val="center"/>
        <w:rPr>
          <w:rFonts w:ascii="仿宋_GB2312" w:hAnsi="仿宋_GB2312" w:eastAsia="仿宋_GB2312" w:cs="仿宋_GB2312"/>
          <w:b/>
          <w:bCs/>
          <w:sz w:val="28"/>
          <w:szCs w:val="28"/>
        </w:rPr>
      </w:pPr>
      <w:bookmarkStart w:id="17" w:name="_Toc18709_WPSOffice_Level1"/>
      <w:r>
        <w:rPr>
          <w:rFonts w:hint="eastAsia" w:ascii="仿宋_GB2312" w:hAnsi="仿宋_GB2312" w:eastAsia="仿宋_GB2312" w:cs="仿宋_GB2312"/>
          <w:b/>
          <w:bCs/>
          <w:sz w:val="28"/>
          <w:szCs w:val="28"/>
        </w:rPr>
        <w:t>简     介</w:t>
      </w:r>
      <w:bookmarkEnd w:id="17"/>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区块链技术被认为是继蒸汽机、电力、信息、互联网科技之后第五个最有潜力引发颠覆性革命的核心技术。在过去的一年中，区块链技术已经成为全球关注的焦点，在投资机构的热烈追捧下，各个领域也纷纷行动起来，从上市公司到初创企业，从商业领袖到技术大咖，区块链因其去中心化、不可篡改、可追溯的迷人魅力吸引着投资者们纷纷投身这个神秘的技术领域，区块链行业投资人热度：</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4864100" cy="1854200"/>
            <wp:effectExtent l="0" t="0" r="12700"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r:link="rId10"/>
                    <a:stretch>
                      <a:fillRect/>
                    </a:stretch>
                  </pic:blipFill>
                  <pic:spPr>
                    <a:xfrm>
                      <a:off x="0" y="0"/>
                      <a:ext cx="4864100" cy="1854200"/>
                    </a:xfrm>
                    <a:prstGeom prst="rect">
                      <a:avLst/>
                    </a:prstGeom>
                    <a:noFill/>
                    <a:ln w="9525">
                      <a:noFill/>
                    </a:ln>
                  </pic:spPr>
                </pic:pic>
              </a:graphicData>
            </a:graphic>
          </wp:inline>
        </w:drawing>
      </w: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区块链历史大事件如下：</w:t>
      </w:r>
    </w:p>
    <w:p>
      <w:pPr>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2008年，中本聪发表著名论文《比特币</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点对点的电子现金系统》，首次 出现关于区块链概念的描述；</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2010年，一个程序员用1万个比特币购买了价值25美元的披萨。这一天被称为"比特币披萨日"；</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2013年，以太坊创初版白皮书《以太坊：下一代智能合约和去中心化应用平台》；</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2015年，Linux基金会发起 Hyperiedger项目，荷兰银行、埃森哲、IBM、Intel等著名企业、金融机构参与合作，以太坊正式启动，区块链2.0时代来临；</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2016年初，</w:t>
      </w:r>
      <w:r>
        <w:rPr>
          <w:rFonts w:hint="eastAsia" w:ascii="仿宋_GB2312" w:hAnsi="仿宋_GB2312" w:eastAsia="仿宋_GB2312" w:cs="仿宋_GB2312"/>
          <w:sz w:val="28"/>
          <w:szCs w:val="28"/>
          <w:lang w:val="en-US" w:eastAsia="zh-CN"/>
        </w:rPr>
        <w:t>中国中央银行</w:t>
      </w:r>
      <w:r>
        <w:rPr>
          <w:rFonts w:hint="eastAsia" w:ascii="仿宋_GB2312" w:hAnsi="仿宋_GB2312" w:eastAsia="仿宋_GB2312" w:cs="仿宋_GB2312"/>
          <w:sz w:val="28"/>
          <w:szCs w:val="28"/>
        </w:rPr>
        <w:t>明确将发行 "数字货币"，进一步明确央行发行数字货币的战略目标；</w:t>
      </w:r>
    </w:p>
    <w:p>
      <w:pPr>
        <w:spacing w:line="360" w:lineRule="auto"/>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2017年2月，中国区块链应用研究中心（上海）正式揭牌成立，12月17日，比特币价格达到历史最高；</w:t>
      </w:r>
    </w:p>
    <w:p>
      <w:pPr>
        <w:spacing w:line="360" w:lineRule="auto"/>
        <w:ind w:firstLine="420"/>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pPr>
    </w:p>
    <w:p>
      <w:pPr>
        <w:spacing w:line="360" w:lineRule="auto"/>
        <w:jc w:val="left"/>
        <w:rPr>
          <w:rFonts w:ascii="仿宋_GB2312" w:hAnsi="仿宋_GB2312" w:eastAsia="仿宋_GB2312" w:cs="仿宋_GB2312"/>
          <w:sz w:val="28"/>
          <w:szCs w:val="28"/>
        </w:rPr>
        <w:sectPr>
          <w:footerReference r:id="rId3" w:type="default"/>
          <w:pgSz w:w="11900" w:h="16840"/>
          <w:pgMar w:top="1767" w:right="1394" w:bottom="1565" w:left="1466" w:header="0" w:footer="3" w:gutter="0"/>
          <w:pgNumType w:start="2"/>
          <w:cols w:space="720" w:num="1"/>
          <w:docGrid w:linePitch="360" w:charSpace="0"/>
        </w:sectPr>
      </w:pPr>
      <w:r>
        <w:rPr>
          <w:rFonts w:hint="eastAsia" w:ascii="仿宋_GB2312" w:hAnsi="仿宋_GB2312" w:eastAsia="仿宋_GB2312" w:cs="仿宋_GB2312"/>
          <w:sz w:val="28"/>
          <w:szCs w:val="28"/>
        </w:rPr>
        <w:t xml:space="preserve"> </w:t>
      </w:r>
    </w:p>
    <w:p>
      <w:pPr>
        <w:spacing w:before="21" w:line="360" w:lineRule="auto"/>
        <w:ind w:left="161"/>
        <w:jc w:val="center"/>
        <w:rPr>
          <w:rFonts w:ascii="仿宋_GB2312" w:hAnsi="仿宋_GB2312" w:eastAsia="仿宋_GB2312" w:cs="仿宋_GB2312"/>
          <w:b/>
          <w:sz w:val="28"/>
          <w:szCs w:val="28"/>
        </w:rPr>
      </w:pPr>
      <w:bookmarkStart w:id="18" w:name="_Toc7025_WPSOffice_Level1"/>
      <w:r>
        <w:rPr>
          <w:rFonts w:hint="eastAsia" w:ascii="仿宋_GB2312" w:hAnsi="仿宋_GB2312" w:eastAsia="仿宋_GB2312" w:cs="仿宋_GB2312"/>
          <w:b/>
          <w:bCs/>
          <w:sz w:val="28"/>
          <w:szCs w:val="28"/>
        </w:rPr>
        <w:t>第一章</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 xml:space="preserve"> 项目背景</w:t>
      </w:r>
      <w:bookmarkEnd w:id="18"/>
    </w:p>
    <w:p>
      <w:pPr>
        <w:pStyle w:val="6"/>
        <w:spacing w:before="76" w:line="360" w:lineRule="auto"/>
        <w:ind w:left="161" w:right="205"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从2017年初开始，各类代币持续升温，以纯数字资产交易平台的代表Poloniex为例，月访问量从2月份的7百万人次陡增至5月份的3千万人次。日均交易额达到50亿美元。即使以交易手续费0.2%计算，</w:t>
      </w:r>
      <w:r>
        <w:rPr>
          <w:rFonts w:hint="eastAsia" w:ascii="仿宋_GB2312" w:hAnsi="仿宋_GB2312" w:eastAsia="仿宋_GB2312" w:cs="仿宋_GB2312"/>
          <w:b/>
          <w:sz w:val="28"/>
          <w:szCs w:val="28"/>
        </w:rPr>
        <w:t>日均收入也能达到1000万美元</w:t>
      </w:r>
      <w:r>
        <w:rPr>
          <w:rFonts w:hint="eastAsia" w:ascii="仿宋_GB2312" w:hAnsi="仿宋_GB2312" w:eastAsia="仿宋_GB2312" w:cs="仿宋_GB2312"/>
          <w:sz w:val="28"/>
          <w:szCs w:val="28"/>
        </w:rPr>
        <w:t>。而且市场还在迅速扩大。</w:t>
      </w:r>
    </w:p>
    <w:p>
      <w:pPr>
        <w:pStyle w:val="6"/>
        <w:spacing w:before="118" w:line="360" w:lineRule="auto"/>
        <w:ind w:left="161" w:right="252" w:firstLine="420"/>
        <w:rPr>
          <w:rFonts w:ascii="仿宋_GB2312" w:hAnsi="仿宋_GB2312" w:eastAsia="仿宋_GB2312" w:cs="仿宋_GB2312"/>
          <w:sz w:val="28"/>
          <w:szCs w:val="28"/>
        </w:rPr>
      </w:pPr>
      <w:r>
        <w:rPr>
          <w:rFonts w:hint="eastAsia" w:ascii="仿宋_GB2312" w:hAnsi="仿宋_GB2312" w:eastAsia="仿宋_GB2312" w:cs="仿宋_GB2312"/>
          <w:sz w:val="28"/>
          <w:szCs w:val="28"/>
        </w:rPr>
        <w:t>各国对区块链资产的态度，从禁止到认可，再到支持立法等动作，都标志着区块链资产是未来的发展趋势，数字资产区块链等技术也正是现在金融行业所需要的，所创新的。</w:t>
      </w:r>
    </w:p>
    <w:p>
      <w:pPr>
        <w:pStyle w:val="6"/>
        <w:spacing w:before="15" w:line="360" w:lineRule="auto"/>
        <w:rPr>
          <w:rFonts w:ascii="仿宋_GB2312" w:hAnsi="仿宋_GB2312" w:eastAsia="仿宋_GB2312" w:cs="仿宋_GB2312"/>
          <w:sz w:val="28"/>
          <w:szCs w:val="28"/>
        </w:rPr>
      </w:pPr>
    </w:p>
    <w:p>
      <w:pPr>
        <w:spacing w:line="360" w:lineRule="auto"/>
        <w:ind w:left="161"/>
        <w:jc w:val="left"/>
        <w:rPr>
          <w:rFonts w:ascii="仿宋_GB2312" w:hAnsi="仿宋_GB2312" w:eastAsia="仿宋_GB2312" w:cs="仿宋_GB2312"/>
          <w:b/>
          <w:sz w:val="28"/>
          <w:szCs w:val="28"/>
        </w:rPr>
      </w:pPr>
      <w:bookmarkStart w:id="19" w:name="_Toc7025_WPSOffice_Level2"/>
      <w:r>
        <w:rPr>
          <w:rFonts w:hint="eastAsia" w:ascii="仿宋_GB2312" w:hAnsi="仿宋_GB2312" w:eastAsia="仿宋_GB2312" w:cs="仿宋_GB2312"/>
          <w:b/>
          <w:sz w:val="28"/>
          <w:szCs w:val="28"/>
        </w:rPr>
        <w:t>一、基于区块链资产交易</w:t>
      </w:r>
      <w:bookmarkEnd w:id="19"/>
    </w:p>
    <w:p>
      <w:pPr>
        <w:spacing w:before="98" w:line="360" w:lineRule="auto"/>
        <w:ind w:right="252"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区块链资产交易平台目前主要分两类：一类涉及法定货币，提供区块链资产与法定货币的交易兑换服务的交易平台；另一类则是我们涉足并专注的领域——纯区块链资产之间交易的平台。我们预计</w:t>
      </w:r>
      <w:r>
        <w:rPr>
          <w:rFonts w:hint="eastAsia" w:ascii="仿宋_GB2312" w:hAnsi="仿宋_GB2312" w:eastAsia="仿宋_GB2312" w:cs="仿宋_GB2312"/>
          <w:b/>
          <w:sz w:val="28"/>
          <w:szCs w:val="28"/>
        </w:rPr>
        <w:t>纯区块链资产交易所规模将会远远超越基于法定货币的交易所</w:t>
      </w:r>
      <w:r>
        <w:rPr>
          <w:rFonts w:hint="eastAsia" w:ascii="仿宋_GB2312" w:hAnsi="仿宋_GB2312" w:eastAsia="仿宋_GB2312" w:cs="仿宋_GB2312"/>
          <w:sz w:val="28"/>
          <w:szCs w:val="28"/>
        </w:rPr>
        <w:t>。</w:t>
      </w:r>
    </w:p>
    <w:p>
      <w:pPr>
        <w:pStyle w:val="6"/>
        <w:spacing w:before="14" w:line="360" w:lineRule="auto"/>
        <w:rPr>
          <w:rFonts w:ascii="仿宋_GB2312" w:hAnsi="仿宋_GB2312" w:eastAsia="仿宋_GB2312" w:cs="仿宋_GB2312"/>
          <w:sz w:val="28"/>
          <w:szCs w:val="28"/>
        </w:rPr>
      </w:pPr>
    </w:p>
    <w:p>
      <w:pPr>
        <w:spacing w:line="360" w:lineRule="auto"/>
        <w:ind w:left="161"/>
        <w:jc w:val="left"/>
        <w:rPr>
          <w:rFonts w:ascii="仿宋_GB2312" w:hAnsi="仿宋_GB2312" w:eastAsia="仿宋_GB2312" w:cs="仿宋_GB2312"/>
          <w:b/>
          <w:sz w:val="28"/>
          <w:szCs w:val="28"/>
        </w:rPr>
      </w:pPr>
      <w:bookmarkStart w:id="20" w:name="_Toc31682_WPSOffice_Level2"/>
      <w:r>
        <w:rPr>
          <w:rFonts w:hint="eastAsia" w:ascii="仿宋_GB2312" w:hAnsi="仿宋_GB2312" w:eastAsia="仿宋_GB2312" w:cs="仿宋_GB2312"/>
          <w:b/>
          <w:sz w:val="28"/>
          <w:szCs w:val="28"/>
        </w:rPr>
        <w:t>二、我们的使命</w:t>
      </w:r>
      <w:bookmarkEnd w:id="20"/>
    </w:p>
    <w:p>
      <w:pPr>
        <w:pStyle w:val="6"/>
        <w:spacing w:before="98" w:line="360" w:lineRule="auto"/>
        <w:ind w:right="272" w:firstLine="560" w:firstLineChars="200"/>
        <w:rPr>
          <w:rFonts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2018年5月10日消息，中国、新加坡已着手建立区块链国家标准，以从顶层设计推动区块链标准体系建设，预计最快将于2019年底完成。</w:t>
      </w:r>
    </w:p>
    <w:p>
      <w:pPr>
        <w:pStyle w:val="6"/>
        <w:spacing w:before="98" w:line="360" w:lineRule="auto"/>
        <w:ind w:right="272" w:firstLine="560" w:firstLineChars="200"/>
        <w:rPr>
          <w:rFonts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中国工信部电子工业标准化研究院区块链研究室主任李鸣介绍称，目前有关区块链国家标准计划已经公布，相关部门也将组建全国区块链和分布式记账技术标准化委员会。中国李鸣透露，区块链国家标准包括基础标准、业务和应用标准、过程和方法标准、可信和互操作标准、信息安全标准等方面，并将进一步扩大标准的适用性。</w:t>
      </w:r>
    </w:p>
    <w:p>
      <w:pPr>
        <w:pStyle w:val="6"/>
        <w:spacing w:before="98" w:line="360" w:lineRule="auto"/>
        <w:ind w:right="272"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区块链以互联网技术首次被</w:t>
      </w:r>
      <w:r>
        <w:rPr>
          <w:rFonts w:hint="eastAsia" w:ascii="仿宋_GB2312" w:hAnsi="仿宋_GB2312" w:eastAsia="仿宋_GB2312" w:cs="仿宋_GB2312"/>
          <w:sz w:val="28"/>
          <w:szCs w:val="28"/>
          <w:lang w:val="en-US"/>
        </w:rPr>
        <w:t>中国</w:t>
      </w:r>
      <w:r>
        <w:rPr>
          <w:rFonts w:hint="eastAsia" w:ascii="仿宋_GB2312" w:hAnsi="仿宋_GB2312" w:eastAsia="仿宋_GB2312" w:cs="仿宋_GB2312"/>
          <w:sz w:val="28"/>
          <w:szCs w:val="28"/>
        </w:rPr>
        <w:t>列入《“十三五”国家信息化规划》，标志着业界对区块链技术的热度达到了一个新的高度，区块链资产价值凸显。我们旨在为大众提供一个新的投资选择，助力区块链技术的发展，推动区块链应用服务社会进步和商业发展。</w:t>
      </w:r>
    </w:p>
    <w:p>
      <w:pPr>
        <w:pStyle w:val="6"/>
        <w:spacing w:before="14" w:line="360" w:lineRule="auto"/>
        <w:rPr>
          <w:rFonts w:ascii="仿宋_GB2312" w:hAnsi="仿宋_GB2312" w:eastAsia="仿宋_GB2312" w:cs="仿宋_GB2312"/>
          <w:sz w:val="28"/>
          <w:szCs w:val="28"/>
        </w:rPr>
      </w:pPr>
    </w:p>
    <w:p>
      <w:pPr>
        <w:spacing w:before="1" w:line="360" w:lineRule="auto"/>
        <w:ind w:left="161"/>
        <w:jc w:val="left"/>
        <w:rPr>
          <w:rFonts w:ascii="仿宋_GB2312" w:hAnsi="仿宋_GB2312" w:eastAsia="仿宋_GB2312" w:cs="仿宋_GB2312"/>
          <w:b/>
          <w:sz w:val="28"/>
          <w:szCs w:val="28"/>
        </w:rPr>
      </w:pPr>
      <w:bookmarkStart w:id="21" w:name="_Toc5059_WPSOffice_Level2"/>
      <w:r>
        <w:rPr>
          <w:rFonts w:hint="eastAsia" w:ascii="仿宋_GB2312" w:hAnsi="仿宋_GB2312" w:eastAsia="仿宋_GB2312" w:cs="仿宋_GB2312"/>
          <w:b/>
          <w:sz w:val="28"/>
          <w:szCs w:val="28"/>
        </w:rPr>
        <w:t>三、我们的愿景</w:t>
      </w:r>
      <w:bookmarkEnd w:id="21"/>
    </w:p>
    <w:p>
      <w:pPr>
        <w:pStyle w:val="6"/>
        <w:spacing w:before="97" w:line="360" w:lineRule="auto"/>
        <w:ind w:right="272"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的出现是为了建立一个“世界级的区块链资产交易平台”！我们希望为数字科技的爱好者提供一个安全、公平、开放的交易平台。我们将发挥全球化明星战队的强大战力，携手优质投资人及顾问团队，以具备压倒性优势的核心撮合技术，和经过市场验证的成熟产品，投入百分百热情和资源来实现我们的愿景和目标。</w:t>
      </w:r>
    </w:p>
    <w:p>
      <w:pPr>
        <w:pStyle w:val="6"/>
        <w:spacing w:before="14" w:line="360" w:lineRule="auto"/>
        <w:rPr>
          <w:rFonts w:ascii="仿宋_GB2312" w:hAnsi="仿宋_GB2312" w:eastAsia="仿宋_GB2312" w:cs="仿宋_GB2312"/>
          <w:sz w:val="28"/>
          <w:szCs w:val="28"/>
        </w:rPr>
      </w:pPr>
    </w:p>
    <w:p>
      <w:pPr>
        <w:spacing w:line="360" w:lineRule="auto"/>
        <w:ind w:left="161"/>
        <w:jc w:val="left"/>
        <w:rPr>
          <w:rFonts w:ascii="仿宋_GB2312" w:hAnsi="仿宋_GB2312" w:eastAsia="仿宋_GB2312" w:cs="仿宋_GB2312"/>
          <w:b/>
          <w:sz w:val="28"/>
          <w:szCs w:val="28"/>
        </w:rPr>
      </w:pPr>
      <w:bookmarkStart w:id="22" w:name="_Toc16909_WPSOffice_Level2"/>
      <w:r>
        <w:rPr>
          <w:rFonts w:hint="eastAsia" w:ascii="仿宋_GB2312" w:hAnsi="仿宋_GB2312" w:eastAsia="仿宋_GB2312" w:cs="仿宋_GB2312"/>
          <w:b/>
          <w:sz w:val="28"/>
          <w:szCs w:val="28"/>
        </w:rPr>
        <w:t>四、区块链资产交易市场痛点</w:t>
      </w:r>
      <w:bookmarkEnd w:id="22"/>
    </w:p>
    <w:p>
      <w:pPr>
        <w:pStyle w:val="4"/>
        <w:numPr>
          <w:ilvl w:val="0"/>
          <w:numId w:val="1"/>
        </w:numPr>
        <w:tabs>
          <w:tab w:val="left" w:pos="882"/>
          <w:tab w:val="left" w:pos="883"/>
        </w:tabs>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技术架构初级：</w:t>
      </w:r>
    </w:p>
    <w:p>
      <w:pPr>
        <w:pStyle w:val="6"/>
        <w:spacing w:before="89" w:line="360" w:lineRule="auto"/>
        <w:ind w:left="838" w:leftChars="399" w:right="302"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许多交易平台的技术架构非常初级，简单粗暴地将各种功能拼凑在一起搭建出了一个交易平台。这种看似高效的做法在互联网时代非常盛行，但行业的发展需要更为专业的团队来支撑，可以快速稳定地处理高并发交易，交易平台必须从底层提升系统的效率及容错能力，保障用户的资金安全。</w:t>
      </w:r>
    </w:p>
    <w:p>
      <w:pPr>
        <w:pStyle w:val="4"/>
        <w:numPr>
          <w:ilvl w:val="0"/>
          <w:numId w:val="1"/>
        </w:numPr>
        <w:tabs>
          <w:tab w:val="left" w:pos="882"/>
          <w:tab w:val="left" w:pos="883"/>
        </w:tabs>
        <w:spacing w:before="42"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服务质量低下：</w:t>
      </w:r>
    </w:p>
    <w:p>
      <w:pPr>
        <w:pStyle w:val="6"/>
        <w:spacing w:before="89" w:line="360" w:lineRule="auto"/>
        <w:ind w:left="838" w:leftChars="399" w:right="302"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金融交易用户与普通的互联网用户有着很大的不同，交易平台需要更多地获得用户信任。目前的交易平台用运营社交平台的方式对待他们的交易用户是非常不专业的。如果社交平台上你的好友回复信息延迟了3秒钟，你可能完全不会察觉，或许还会认为你的好友回复速度已经很快了。但如果是在交易平台遭遇了3秒钟的卡顿，将带来巨大的经济损失与信任危机 。</w:t>
      </w:r>
    </w:p>
    <w:p>
      <w:pPr>
        <w:pStyle w:val="4"/>
        <w:numPr>
          <w:ilvl w:val="0"/>
          <w:numId w:val="1"/>
        </w:numPr>
        <w:tabs>
          <w:tab w:val="left" w:pos="882"/>
          <w:tab w:val="left" w:pos="883"/>
        </w:tabs>
        <w:spacing w:before="41"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产品体验差：</w:t>
      </w:r>
    </w:p>
    <w:p>
      <w:pPr>
        <w:pStyle w:val="6"/>
        <w:spacing w:before="89" w:line="360" w:lineRule="auto"/>
        <w:ind w:left="838" w:leftChars="399" w:right="302"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很多交易平台的产品体验仍旧非常原始，站在金融创新的前沿，我们应该借鉴和使用传统金融交易市场的优点，用最好的技术和设计，为区块链资产交易的参与者提供最佳的产品体验。</w:t>
      </w:r>
    </w:p>
    <w:p>
      <w:pPr>
        <w:pStyle w:val="4"/>
        <w:numPr>
          <w:ilvl w:val="0"/>
          <w:numId w:val="1"/>
        </w:numPr>
        <w:tabs>
          <w:tab w:val="left" w:pos="882"/>
          <w:tab w:val="left" w:pos="883"/>
        </w:tabs>
        <w:spacing w:before="43"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安全稳定性低：</w:t>
      </w:r>
    </w:p>
    <w:p>
      <w:pPr>
        <w:pStyle w:val="6"/>
        <w:spacing w:before="103" w:line="360" w:lineRule="auto"/>
        <w:ind w:left="838" w:leftChars="399" w:right="185" w:firstLine="560" w:firstLineChars="200"/>
        <w:rPr>
          <w:rFonts w:asciiTheme="minorHAnsi" w:hAnsiTheme="minorHAnsi" w:eastAsiaTheme="minorEastAsia" w:cstheme="minorBidi"/>
          <w:sz w:val="21"/>
          <w:szCs w:val="24"/>
          <w:lang w:val="en-US" w:bidi="ar-SA"/>
        </w:rPr>
      </w:pPr>
      <w:r>
        <w:rPr>
          <w:rFonts w:hint="eastAsia" w:ascii="仿宋_GB2312" w:hAnsi="仿宋_GB2312" w:eastAsia="仿宋_GB2312" w:cs="仿宋_GB2312"/>
          <w:sz w:val="28"/>
          <w:szCs w:val="28"/>
        </w:rPr>
        <w:t>对于交易平台来说，安全是重中之重。事实上，因黑客攻击而导致关闭的交易平台已经多达300家，为交易所和热爱区块链的用户带来了巨大的损失，而所有交易平台的安全机制仍旧秘而不宣，各种各样的攻击仍旧每一天都在发生，即便是现今主流的交易平台（例如Poloniex），在遇到用户、交易量激增和黑客攻击行为时，也频繁出现平台无法访问、交易报单及行情卡顿等稳定性问题。</w:t>
      </w:r>
    </w:p>
    <w:p>
      <w:pPr>
        <w:spacing w:line="360" w:lineRule="auto"/>
      </w:pPr>
    </w:p>
    <w:p>
      <w:pPr>
        <w:pStyle w:val="4"/>
        <w:numPr>
          <w:ilvl w:val="0"/>
          <w:numId w:val="1"/>
        </w:numPr>
        <w:tabs>
          <w:tab w:val="left" w:pos="882"/>
          <w:tab w:val="left" w:pos="883"/>
        </w:tabs>
        <w:spacing w:before="43"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多语言支持缺失：</w:t>
      </w:r>
    </w:p>
    <w:p>
      <w:pPr>
        <w:pStyle w:val="6"/>
        <w:spacing w:before="89" w:line="360" w:lineRule="auto"/>
        <w:ind w:left="838" w:leftChars="399" w:right="185" w:firstLine="560" w:firstLineChars="200"/>
        <w:rPr>
          <w:rFonts w:ascii="仿宋_GB2312" w:hAnsi="仿宋_GB2312" w:eastAsia="仿宋_GB2312" w:cs="仿宋_GB2312"/>
          <w:sz w:val="28"/>
          <w:szCs w:val="28"/>
          <w:lang w:val="en-US"/>
        </w:rPr>
      </w:pPr>
      <w:r>
        <w:rPr>
          <w:rFonts w:hint="eastAsia" w:ascii="仿宋_GB2312" w:hAnsi="仿宋_GB2312" w:eastAsia="仿宋_GB2312" w:cs="仿宋_GB2312"/>
          <w:sz w:val="28"/>
          <w:szCs w:val="28"/>
        </w:rPr>
        <w:t>数字资产交易在世界范围内被广泛认可，交易用户遍布世界各地，他们使用不同的语言，但支持交易币种丰富的交易平台，很少有对多语言的支持。以主流的Poloniex，Kraken和Bittrex为例，均只支持英文。而目前国际比特币交易频次最高的是日本、韩国等亚洲国家，这对使用非英语国家的用户带来了门槛，更忽视了大量普通用户的需求。</w:t>
      </w:r>
      <w:r>
        <w:rPr>
          <w:rFonts w:hint="eastAsia" w:ascii="仿宋_GB2312" w:hAnsi="仿宋_GB2312" w:eastAsia="仿宋_GB2312" w:cs="仿宋_GB2312"/>
          <w:sz w:val="28"/>
          <w:szCs w:val="28"/>
          <w:lang w:val="en-US"/>
        </w:rPr>
        <w:t>虽然这两年中文发展特别快，如：火币网、OKCoin等，但多语言甚至几十种语言还是很缺乏。</w:t>
      </w:r>
    </w:p>
    <w:p>
      <w:pPr>
        <w:spacing w:line="360" w:lineRule="auto"/>
        <w:ind w:firstLine="420" w:firstLineChars="200"/>
        <w:jc w:val="left"/>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spacing w:line="360" w:lineRule="auto"/>
        <w:jc w:val="left"/>
        <w:rPr>
          <w:b/>
          <w:bCs/>
        </w:rPr>
      </w:pPr>
    </w:p>
    <w:p>
      <w:pPr>
        <w:numPr>
          <w:ilvl w:val="0"/>
          <w:numId w:val="2"/>
        </w:numPr>
        <w:spacing w:line="360" w:lineRule="auto"/>
        <w:jc w:val="center"/>
        <w:rPr>
          <w:rFonts w:ascii="仿宋_GB2312" w:hAnsi="仿宋_GB2312" w:eastAsia="仿宋_GB2312" w:cs="仿宋_GB2312"/>
          <w:b/>
          <w:bCs/>
          <w:sz w:val="28"/>
          <w:szCs w:val="28"/>
        </w:rPr>
      </w:pPr>
      <w:bookmarkStart w:id="23" w:name="_Toc31682_WPSOffice_Level1"/>
      <w:r>
        <w:rPr>
          <w:rFonts w:hint="eastAsia" w:ascii="仿宋_GB2312" w:hAnsi="仿宋_GB2312" w:eastAsia="仿宋_GB2312" w:cs="仿宋_GB2312"/>
          <w:b/>
          <w:bCs/>
          <w:sz w:val="28"/>
          <w:szCs w:val="28"/>
        </w:rPr>
        <w:t>技术实现</w:t>
      </w:r>
      <w:bookmarkEnd w:id="23"/>
    </w:p>
    <w:p>
      <w:pPr>
        <w:pStyle w:val="3"/>
        <w:spacing w:line="360" w:lineRule="auto"/>
        <w:ind w:left="3" w:firstLine="416" w:firstLineChars="141"/>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b w:val="0"/>
          <w:bCs w:val="0"/>
          <w:w w:val="105"/>
          <w:sz w:val="28"/>
          <w:szCs w:val="28"/>
        </w:rPr>
        <w:t>由于市场性质的不同，导致</w:t>
      </w:r>
      <w:r>
        <w:rPr>
          <w:rFonts w:hint="eastAsia" w:ascii="仿宋_GB2312" w:hAnsi="仿宋_GB2312" w:eastAsia="仿宋_GB2312" w:cs="仿宋_GB2312"/>
          <w:b w:val="0"/>
          <w:bCs w:val="0"/>
          <w:w w:val="105"/>
          <w:sz w:val="28"/>
          <w:szCs w:val="28"/>
          <w:lang w:eastAsia="zh-CN"/>
        </w:rPr>
        <w:t>DATC</w:t>
      </w:r>
      <w:r>
        <w:rPr>
          <w:rFonts w:hint="eastAsia" w:ascii="仿宋_GB2312" w:hAnsi="仿宋_GB2312" w:eastAsia="仿宋_GB2312" w:cs="仿宋_GB2312"/>
          <w:b w:val="0"/>
          <w:bCs w:val="0"/>
          <w:w w:val="105"/>
          <w:sz w:val="28"/>
          <w:szCs w:val="28"/>
        </w:rPr>
        <w:t>和传统的金融交易平台在业务营运方式较大差异，</w:t>
      </w:r>
      <w:r>
        <w:rPr>
          <w:rFonts w:hint="eastAsia" w:ascii="仿宋_GB2312" w:hAnsi="仿宋_GB2312" w:eastAsia="仿宋_GB2312" w:cs="仿宋_GB2312"/>
          <w:b w:val="0"/>
          <w:bCs w:val="0"/>
          <w:w w:val="105"/>
          <w:sz w:val="28"/>
          <w:szCs w:val="28"/>
          <w:lang w:val="en-US"/>
        </w:rPr>
        <w:t>如</w:t>
      </w:r>
      <w:r>
        <w:rPr>
          <w:rFonts w:hint="eastAsia" w:ascii="仿宋_GB2312" w:hAnsi="仿宋_GB2312" w:eastAsia="仿宋_GB2312" w:cs="仿宋_GB2312"/>
          <w:b w:val="0"/>
          <w:bCs w:val="0"/>
          <w:w w:val="105"/>
          <w:sz w:val="28"/>
          <w:szCs w:val="28"/>
        </w:rPr>
        <w:t>比特币是一种全球性的数字资产，它的价格行情会受到全球市场的影响，启动了金融杠杆交易后这种价格波动的影响被放大了多倍，这导致了交易系统必满足全年24x7任何时刻不间断的交易服务，系统服务的中断意味着行情将受到剧烈的波动加大交易的风险，我们不能像传统证券交易所那样当天卖出证券资产后第二天才能提现，因为比特币领域太新，在没有法律认可的第三方资金监管的情况下，用户希望自己的资产随时掌握在自己手里才踏实，这带来了用户对法币和虚拟货币充值提现的实时结算需求，使我们结算和风控系统的设计也变得非常复杂，实现结算提现加比特币资产的不可追回特性，导致出现任何问题非常致命的，因此我们在系统设计上需要尽可能的避免停机维护，从硬件到软件都做到了完整的冗余和高可用，每一个系统都充分围绕着高可用和容错来设计和实现，我们做到了所有系统模块的高可用和核心交易系统的快速故障转移。</w:t>
      </w:r>
      <w:r>
        <w:rPr>
          <w:rFonts w:hint="eastAsia" w:ascii="仿宋_GB2312" w:hAnsi="仿宋_GB2312" w:eastAsia="仿宋_GB2312" w:cs="仿宋_GB2312"/>
          <w:b w:val="0"/>
          <w:bCs w:val="0"/>
          <w:w w:val="105"/>
          <w:sz w:val="28"/>
          <w:szCs w:val="28"/>
        </w:rPr>
        <w:br w:type="textWrapping"/>
      </w:r>
    </w:p>
    <w:p>
      <w:pPr>
        <w:pStyle w:val="3"/>
        <w:spacing w:line="360" w:lineRule="auto"/>
        <w:rPr>
          <w:rFonts w:ascii="仿宋_GB2312" w:hAnsi="仿宋_GB2312" w:eastAsia="仿宋_GB2312" w:cs="仿宋_GB2312"/>
          <w:sz w:val="28"/>
          <w:szCs w:val="28"/>
        </w:rPr>
      </w:pPr>
      <w:bookmarkStart w:id="24" w:name="_Toc12476_WPSOffice_Level2"/>
      <w:r>
        <w:rPr>
          <w:rFonts w:hint="eastAsia" w:ascii="仿宋_GB2312" w:hAnsi="仿宋_GB2312" w:eastAsia="仿宋_GB2312" w:cs="仿宋_GB2312"/>
          <w:w w:val="105"/>
          <w:sz w:val="28"/>
          <w:szCs w:val="28"/>
        </w:rPr>
        <w:t>一、技术架构</w:t>
      </w:r>
      <w:bookmarkEnd w:id="24"/>
    </w:p>
    <w:p>
      <w:pPr>
        <w:pStyle w:val="6"/>
        <w:spacing w:before="203" w:line="360" w:lineRule="auto"/>
        <w:ind w:left="743"/>
        <w:rPr>
          <w:rFonts w:ascii="仿宋_GB2312" w:hAnsi="仿宋_GB2312" w:eastAsia="仿宋_GB2312" w:cs="仿宋_GB2312"/>
          <w:sz w:val="28"/>
          <w:szCs w:val="28"/>
        </w:rPr>
      </w:pPr>
      <w:r>
        <w:rPr>
          <w:rFonts w:hint="eastAsia" w:ascii="仿宋_GB2312" w:hAnsi="仿宋_GB2312" w:eastAsia="仿宋_GB2312" w:cs="仿宋_GB2312"/>
          <w:w w:val="105"/>
          <w:sz w:val="28"/>
          <w:szCs w:val="28"/>
        </w:rPr>
        <w:t>（一）概述</w:t>
      </w:r>
    </w:p>
    <w:p>
      <w:pPr>
        <w:pStyle w:val="6"/>
        <w:spacing w:before="196" w:line="360" w:lineRule="auto"/>
        <w:ind w:right="70" w:firstLine="588" w:firstLineChars="200"/>
        <w:rPr>
          <w:rFonts w:ascii="仿宋_GB2312" w:hAnsi="仿宋_GB2312" w:eastAsia="仿宋_GB2312" w:cs="仿宋_GB2312"/>
          <w:sz w:val="28"/>
          <w:szCs w:val="28"/>
        </w:rPr>
      </w:pP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spacing w:val="-13"/>
          <w:w w:val="105"/>
          <w:sz w:val="28"/>
          <w:szCs w:val="28"/>
        </w:rPr>
        <w:t xml:space="preserve">完全基于 </w:t>
      </w:r>
      <w:r>
        <w:rPr>
          <w:rFonts w:hint="eastAsia" w:ascii="仿宋_GB2312" w:hAnsi="仿宋_GB2312" w:eastAsia="仿宋_GB2312" w:cs="仿宋_GB2312"/>
          <w:w w:val="105"/>
          <w:sz w:val="28"/>
          <w:szCs w:val="28"/>
        </w:rPr>
        <w:t>C++平台研发，后台使用本项目团队自主研发框架，前端使</w:t>
      </w:r>
      <w:r>
        <w:rPr>
          <w:rFonts w:hint="eastAsia" w:ascii="仿宋_GB2312" w:hAnsi="仿宋_GB2312" w:eastAsia="仿宋_GB2312" w:cs="仿宋_GB2312"/>
          <w:spacing w:val="12"/>
          <w:w w:val="105"/>
          <w:sz w:val="28"/>
          <w:szCs w:val="28"/>
        </w:rPr>
        <w:t xml:space="preserve">用 </w:t>
      </w:r>
      <w:r>
        <w:rPr>
          <w:rFonts w:hint="eastAsia" w:ascii="仿宋_GB2312" w:hAnsi="仿宋_GB2312" w:eastAsia="仿宋_GB2312" w:cs="仿宋_GB2312"/>
          <w:spacing w:val="-3"/>
          <w:w w:val="105"/>
          <w:sz w:val="28"/>
          <w:szCs w:val="28"/>
        </w:rPr>
        <w:t>Angular.js</w:t>
      </w:r>
      <w:r>
        <w:rPr>
          <w:rFonts w:hint="eastAsia" w:ascii="仿宋_GB2312" w:hAnsi="仿宋_GB2312" w:eastAsia="仿宋_GB2312" w:cs="仿宋_GB2312"/>
          <w:spacing w:val="4"/>
          <w:w w:val="105"/>
          <w:sz w:val="28"/>
          <w:szCs w:val="28"/>
        </w:rPr>
        <w:t xml:space="preserve"> 框架，客户端使用 </w:t>
      </w:r>
      <w:r>
        <w:rPr>
          <w:rFonts w:hint="eastAsia" w:ascii="仿宋_GB2312" w:hAnsi="仿宋_GB2312" w:eastAsia="仿宋_GB2312" w:cs="仿宋_GB2312"/>
          <w:spacing w:val="-7"/>
          <w:w w:val="105"/>
          <w:sz w:val="28"/>
          <w:szCs w:val="28"/>
        </w:rPr>
        <w:t>QT</w:t>
      </w:r>
      <w:r>
        <w:rPr>
          <w:rFonts w:hint="eastAsia" w:ascii="仿宋_GB2312" w:hAnsi="仿宋_GB2312" w:eastAsia="仿宋_GB2312" w:cs="仿宋_GB2312"/>
          <w:spacing w:val="-2"/>
          <w:w w:val="105"/>
          <w:sz w:val="28"/>
          <w:szCs w:val="28"/>
        </w:rPr>
        <w:t xml:space="preserve"> 框架，数据库使用 </w:t>
      </w:r>
      <w:r>
        <w:rPr>
          <w:rFonts w:hint="eastAsia" w:ascii="仿宋_GB2312" w:hAnsi="仿宋_GB2312" w:eastAsia="仿宋_GB2312" w:cs="仿宋_GB2312"/>
          <w:w w:val="105"/>
          <w:sz w:val="28"/>
          <w:szCs w:val="28"/>
        </w:rPr>
        <w:t>MongoDB，前后端统一</w:t>
      </w:r>
      <w:r>
        <w:rPr>
          <w:rFonts w:hint="eastAsia" w:ascii="仿宋_GB2312" w:hAnsi="仿宋_GB2312" w:eastAsia="仿宋_GB2312" w:cs="仿宋_GB2312"/>
          <w:spacing w:val="29"/>
          <w:w w:val="105"/>
          <w:sz w:val="28"/>
          <w:szCs w:val="28"/>
        </w:rPr>
        <w:t>采用</w:t>
      </w:r>
      <w:r>
        <w:rPr>
          <w:rFonts w:hint="eastAsia" w:ascii="仿宋_GB2312" w:hAnsi="仿宋_GB2312" w:eastAsia="仿宋_GB2312" w:cs="仿宋_GB2312"/>
          <w:spacing w:val="3"/>
          <w:w w:val="105"/>
          <w:sz w:val="28"/>
          <w:szCs w:val="28"/>
        </w:rPr>
        <w:t>C</w:t>
      </w:r>
      <w:r>
        <w:rPr>
          <w:rFonts w:hint="eastAsia" w:ascii="仿宋_GB2312" w:hAnsi="仿宋_GB2312" w:eastAsia="仿宋_GB2312" w:cs="仿宋_GB2312"/>
          <w:spacing w:val="-11"/>
          <w:w w:val="105"/>
          <w:sz w:val="28"/>
          <w:szCs w:val="28"/>
        </w:rPr>
        <w:t xml:space="preserve">++ 封装脚本语言，界面使用 </w:t>
      </w:r>
      <w:r>
        <w:rPr>
          <w:rFonts w:hint="eastAsia" w:ascii="仿宋_GB2312" w:hAnsi="仿宋_GB2312" w:eastAsia="仿宋_GB2312" w:cs="仿宋_GB2312"/>
          <w:spacing w:val="-4"/>
          <w:w w:val="105"/>
          <w:sz w:val="28"/>
          <w:szCs w:val="28"/>
        </w:rPr>
        <w:t>qt-crossplatform</w:t>
      </w:r>
      <w:r>
        <w:rPr>
          <w:rFonts w:hint="eastAsia" w:ascii="仿宋_GB2312" w:hAnsi="仿宋_GB2312" w:eastAsia="仿宋_GB2312" w:cs="仿宋_GB2312"/>
          <w:w w:val="105"/>
          <w:sz w:val="28"/>
          <w:szCs w:val="28"/>
        </w:rPr>
        <w:t>，其天生的异步处理机制</w:t>
      </w:r>
      <w:r>
        <w:rPr>
          <w:rFonts w:hint="eastAsia" w:ascii="仿宋_GB2312" w:hAnsi="仿宋_GB2312" w:eastAsia="仿宋_GB2312" w:cs="仿宋_GB2312"/>
          <w:sz w:val="28"/>
          <w:szCs w:val="28"/>
        </w:rPr>
        <w:t>和强大的跨平台优势，非常适合基于时间的实时交互的加密货币应用，为</w:t>
      </w: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w w:val="105"/>
          <w:sz w:val="28"/>
          <w:szCs w:val="28"/>
        </w:rPr>
        <w:t>高性能的即时通讯提供了坚实的技术保障。</w:t>
      </w:r>
    </w:p>
    <w:p>
      <w:pPr>
        <w:pStyle w:val="6"/>
        <w:numPr>
          <w:ilvl w:val="0"/>
          <w:numId w:val="3"/>
        </w:numPr>
        <w:spacing w:before="9"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撮合交易引擎</w:t>
      </w:r>
    </w:p>
    <w:p>
      <w:pPr>
        <w:pStyle w:val="6"/>
        <w:spacing w:before="9"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和传统证券交易所同时进行数千个商品的撮合交易不同，在</w:t>
      </w:r>
      <w:r>
        <w:rPr>
          <w:rFonts w:hint="eastAsia" w:ascii="仿宋_GB2312" w:hAnsi="仿宋_GB2312" w:eastAsia="仿宋_GB2312" w:cs="仿宋_GB2312"/>
          <w:w w:val="105"/>
          <w:sz w:val="28"/>
          <w:szCs w:val="28"/>
          <w:lang w:eastAsia="zh-CN"/>
        </w:rPr>
        <w:t>DATC</w:t>
      </w:r>
      <w:r>
        <w:rPr>
          <w:rFonts w:hint="eastAsia" w:ascii="仿宋_GB2312" w:hAnsi="仿宋_GB2312" w:eastAsia="仿宋_GB2312" w:cs="仿宋_GB2312"/>
          <w:w w:val="105"/>
          <w:sz w:val="28"/>
          <w:szCs w:val="28"/>
        </w:rPr>
        <w:t>目前</w:t>
      </w:r>
      <w:r>
        <w:rPr>
          <w:rFonts w:hint="eastAsia" w:ascii="仿宋_GB2312" w:hAnsi="仿宋_GB2312" w:eastAsia="仿宋_GB2312" w:cs="仿宋_GB2312"/>
          <w:w w:val="105"/>
          <w:sz w:val="28"/>
          <w:szCs w:val="28"/>
          <w:lang w:val="en-US"/>
        </w:rPr>
        <w:t>主要有酷卡币、</w:t>
      </w:r>
      <w:r>
        <w:rPr>
          <w:rFonts w:hint="eastAsia" w:ascii="仿宋_GB2312" w:hAnsi="仿宋_GB2312" w:eastAsia="仿宋_GB2312" w:cs="仿宋_GB2312"/>
          <w:w w:val="105"/>
          <w:sz w:val="28"/>
          <w:szCs w:val="28"/>
        </w:rPr>
        <w:t>比特币、</w:t>
      </w:r>
      <w:r>
        <w:rPr>
          <w:rFonts w:hint="eastAsia" w:ascii="仿宋_GB2312" w:hAnsi="仿宋_GB2312" w:eastAsia="仿宋_GB2312" w:cs="仿宋_GB2312"/>
          <w:w w:val="105"/>
          <w:sz w:val="28"/>
          <w:szCs w:val="28"/>
          <w:lang w:val="en-US"/>
        </w:rPr>
        <w:t>以太坊</w:t>
      </w:r>
      <w:r>
        <w:rPr>
          <w:rFonts w:hint="eastAsia" w:ascii="仿宋_GB2312" w:hAnsi="仿宋_GB2312" w:eastAsia="仿宋_GB2312" w:cs="仿宋_GB2312"/>
          <w:w w:val="105"/>
          <w:sz w:val="28"/>
          <w:szCs w:val="28"/>
        </w:rPr>
        <w:t>和莱特币这</w:t>
      </w:r>
      <w:r>
        <w:rPr>
          <w:rFonts w:hint="eastAsia" w:ascii="仿宋_GB2312" w:hAnsi="仿宋_GB2312" w:eastAsia="仿宋_GB2312" w:cs="仿宋_GB2312"/>
          <w:w w:val="105"/>
          <w:sz w:val="28"/>
          <w:szCs w:val="28"/>
          <w:lang w:val="en-US"/>
        </w:rPr>
        <w:t>几种</w:t>
      </w:r>
      <w:r>
        <w:rPr>
          <w:rFonts w:hint="eastAsia" w:ascii="仿宋_GB2312" w:hAnsi="仿宋_GB2312" w:eastAsia="仿宋_GB2312" w:cs="仿宋_GB2312"/>
          <w:w w:val="105"/>
          <w:sz w:val="28"/>
          <w:szCs w:val="28"/>
        </w:rPr>
        <w:t>种主流数字货币在交易，这意味着每天10个亿的交易额到未来交易额不断增长的时候，所有用户都是对这</w:t>
      </w:r>
      <w:r>
        <w:rPr>
          <w:rFonts w:hint="eastAsia" w:ascii="仿宋_GB2312" w:hAnsi="仿宋_GB2312" w:eastAsia="仿宋_GB2312" w:cs="仿宋_GB2312"/>
          <w:w w:val="105"/>
          <w:sz w:val="28"/>
          <w:szCs w:val="28"/>
          <w:lang w:val="en-US"/>
        </w:rPr>
        <w:t>几</w:t>
      </w:r>
      <w:r>
        <w:rPr>
          <w:rFonts w:hint="eastAsia" w:ascii="仿宋_GB2312" w:hAnsi="仿宋_GB2312" w:eastAsia="仿宋_GB2312" w:cs="仿宋_GB2312"/>
          <w:w w:val="105"/>
          <w:sz w:val="28"/>
          <w:szCs w:val="28"/>
        </w:rPr>
        <w:t>种商品在报价交易，由于撮合交易的规则要求完全遵循时间优先和价格优先的原则进行撮合成交，这导致我们在单个品种每天的交易额在很大程度上超过了大部分现在流通的股票证券交易，不能像传统的证券交易所通过增加集群节点将不同的商品放到不同的服务器上实现交易系统容量的提升，这个难题我们通过选择对单进程计算最占优势的硬件，在对算法进行了大量的改进实现了单机撮合性能的数量级提升，确保了对未来交易业务增长的支撑。</w:t>
      </w:r>
      <w:r>
        <w:rPr>
          <w:rFonts w:hint="eastAsia" w:ascii="仿宋_GB2312" w:hAnsi="仿宋_GB2312" w:eastAsia="仿宋_GB2312" w:cs="仿宋_GB2312"/>
          <w:w w:val="105"/>
          <w:sz w:val="28"/>
          <w:szCs w:val="28"/>
        </w:rPr>
        <w:br w:type="textWrapping"/>
      </w:r>
      <w:r>
        <w:rPr>
          <w:rFonts w:hint="eastAsia" w:ascii="仿宋_GB2312" w:hAnsi="仿宋_GB2312" w:eastAsia="仿宋_GB2312" w:cs="仿宋_GB2312"/>
          <w:w w:val="105"/>
          <w:sz w:val="28"/>
          <w:szCs w:val="28"/>
          <w:lang w:val="en-US"/>
        </w:rPr>
        <w:t xml:space="preserve">    如</w:t>
      </w:r>
      <w:r>
        <w:rPr>
          <w:rFonts w:hint="eastAsia" w:ascii="仿宋_GB2312" w:hAnsi="仿宋_GB2312" w:eastAsia="仿宋_GB2312" w:cs="仿宋_GB2312"/>
          <w:w w:val="105"/>
          <w:sz w:val="28"/>
          <w:szCs w:val="28"/>
        </w:rPr>
        <w:t>比特币本身是一个分布式</w:t>
      </w:r>
      <w:bookmarkStart w:id="44" w:name="_GoBack"/>
      <w:bookmarkEnd w:id="44"/>
      <w:r>
        <w:rPr>
          <w:rFonts w:hint="eastAsia" w:ascii="仿宋_GB2312" w:hAnsi="仿宋_GB2312" w:eastAsia="仿宋_GB2312" w:cs="仿宋_GB2312"/>
          <w:w w:val="105"/>
          <w:sz w:val="28"/>
          <w:szCs w:val="28"/>
        </w:rPr>
        <w:t>网络，普通用户使和比特币只需要下载和安装一个钱包客户端，或者使用在线钱包服务即可满足使用比特币的需求，但是由于比特币网络还处于发展初期，并没有非常有效的开源软件可以支撑住比特币交易所这样集中式的大量比特币资产充值和提现的业务需求，因此我们需要按照比特币协议，重新设计并量身打造出交易所钱包软件，高效安全的满足数十万用户的充值和提现需求。</w:t>
      </w:r>
    </w:p>
    <w:p>
      <w:pPr>
        <w:pStyle w:val="6"/>
        <w:numPr>
          <w:ilvl w:val="0"/>
          <w:numId w:val="3"/>
        </w:numPr>
        <w:spacing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技术栈</w:t>
      </w:r>
    </w:p>
    <w:p>
      <w:pPr>
        <w:pStyle w:val="6"/>
        <w:spacing w:line="360" w:lineRule="auto"/>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w w:val="105"/>
          <w:sz w:val="28"/>
          <w:szCs w:val="28"/>
          <w:lang w:eastAsia="zh-CN"/>
        </w:rPr>
        <w:t>DATC</w:t>
      </w:r>
      <w:r>
        <w:rPr>
          <w:rFonts w:hint="eastAsia" w:ascii="仿宋_GB2312" w:hAnsi="仿宋_GB2312" w:eastAsia="仿宋_GB2312" w:cs="仿宋_GB2312"/>
          <w:w w:val="105"/>
          <w:sz w:val="28"/>
          <w:szCs w:val="28"/>
        </w:rPr>
        <w:t>最初是基于LNMP搭建的交易平台，在关键的钱包和撮合引擎方面使用C++实现，随着业务的发展和业务增长带来的营运压力提升，我们逐渐根据业务的特点进行相应的技术升级。</w:t>
      </w:r>
      <w:r>
        <w:rPr>
          <w:rFonts w:hint="eastAsia" w:ascii="仿宋_GB2312" w:hAnsi="仿宋_GB2312" w:eastAsia="仿宋_GB2312" w:cs="仿宋_GB2312"/>
          <w:w w:val="105"/>
          <w:sz w:val="28"/>
          <w:szCs w:val="28"/>
        </w:rPr>
        <w:br w:type="textWrapping"/>
      </w: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w w:val="105"/>
          <w:sz w:val="28"/>
          <w:szCs w:val="28"/>
        </w:rPr>
        <w:t>PHP作为Web层实现与用户的交付，将业务层转向用Java开发的后端服务中，这种架构下我们可以在保持非常高效的前端产品迭代周期上，并确保整个服务平台的稳健。</w:t>
      </w:r>
      <w:r>
        <w:rPr>
          <w:rFonts w:hint="eastAsia" w:ascii="仿宋_GB2312" w:hAnsi="仿宋_GB2312" w:eastAsia="仿宋_GB2312" w:cs="仿宋_GB2312"/>
          <w:w w:val="105"/>
          <w:sz w:val="28"/>
          <w:szCs w:val="28"/>
        </w:rPr>
        <w:br w:type="textWrapping"/>
      </w: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w w:val="105"/>
          <w:sz w:val="28"/>
          <w:szCs w:val="28"/>
        </w:rPr>
        <w:t>在服务框架方面我们分别采用了Rest.li和Thrift，根据不同的应用场景灵活选用，并通过ZooKeeper实现了服务的配置管理和集群管理。 和大部分互联网企业一样，我们在实际业务中大量使用了Redis做持久化的存储和数据缓存，通过Haproxy和LVS结合Keepalived实现关键系统的软件负载均衡。</w:t>
      </w:r>
      <w:r>
        <w:rPr>
          <w:rFonts w:hint="eastAsia" w:ascii="仿宋_GB2312" w:hAnsi="仿宋_GB2312" w:eastAsia="仿宋_GB2312" w:cs="仿宋_GB2312"/>
          <w:w w:val="105"/>
          <w:sz w:val="28"/>
          <w:szCs w:val="28"/>
        </w:rPr>
        <w:br w:type="textWrapping"/>
      </w: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w w:val="105"/>
          <w:sz w:val="28"/>
          <w:szCs w:val="28"/>
        </w:rPr>
        <w:t>消息服务方面我们分别使用了RabbitMQ和Appolo，用于实现订单和行情数据的发布管理，通过Node.js和QuickFix这两个开源项目我们实现了实时的行情推送，并为用户提供了可靠的交易API服务。</w:t>
      </w:r>
      <w:r>
        <w:rPr>
          <w:rFonts w:hint="eastAsia" w:ascii="仿宋_GB2312" w:hAnsi="仿宋_GB2312" w:eastAsia="仿宋_GB2312" w:cs="仿宋_GB2312"/>
          <w:w w:val="105"/>
          <w:sz w:val="28"/>
          <w:szCs w:val="28"/>
        </w:rPr>
        <w:br w:type="textWrapping"/>
      </w: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w w:val="105"/>
          <w:sz w:val="28"/>
          <w:szCs w:val="28"/>
        </w:rPr>
        <w:t>Python承担了部份运维管理和日常数据处理任。数据库层面我们使用MongoDB承担了全部行情数据的存储和分发，通过MySQL、InnoDB实现了业务数据的存储。同时我们的交易终端覆盖Windows/Mac OS X/Android/iOS，在桌面和移动端为用户提供了更好的交易体验。</w:t>
      </w:r>
    </w:p>
    <w:p>
      <w:pPr>
        <w:pStyle w:val="6"/>
        <w:numPr>
          <w:ilvl w:val="0"/>
          <w:numId w:val="3"/>
        </w:numPr>
        <w:spacing w:before="3"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关系型数据库</w:t>
      </w:r>
    </w:p>
    <w:p>
      <w:pPr>
        <w:pStyle w:val="6"/>
        <w:spacing w:before="2"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目前大多数的区块链系统都选择使用模型较简单的非关系数据库来存储数 据，比如berkeley db，leveldb 等，这些数据库一般都提供一些简单的数据结构，比如 btree、hashtable、queue等，它们一般不支持SQL对数据进行操作，虽然这些数据库对于一般的电子货币系统来说足够了，但对于应用平台来说 是远远不够的，特别是对于金融、银行、电子商务等领域，目前主流的存储系统 都是采用了关系数据库，因为关系数据有以下几个优点：</w:t>
      </w:r>
    </w:p>
    <w:p>
      <w:pPr>
        <w:pStyle w:val="6"/>
        <w:spacing w:before="2"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1、事务处理；</w:t>
      </w:r>
    </w:p>
    <w:p>
      <w:pPr>
        <w:pStyle w:val="6"/>
        <w:spacing w:before="2"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2、数据更新开销非常小；</w:t>
      </w:r>
    </w:p>
    <w:p>
      <w:pPr>
        <w:pStyle w:val="6"/>
        <w:spacing w:before="2"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3、可以进行 join 等复杂查询。</w:t>
      </w:r>
    </w:p>
    <w:p>
      <w:pPr>
        <w:pStyle w:val="6"/>
        <w:spacing w:before="2"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选择的 sqlite 是一种性能极佳的轻量级嵌入式关系数据库，容量最高支持2T，数据文件可在不同字节序机器之间自由共享，特别是对  SQL的支持，将为dapp 开发者提供极大的便利。</w:t>
      </w:r>
    </w:p>
    <w:p>
      <w:pPr>
        <w:pStyle w:val="6"/>
        <w:numPr>
          <w:ilvl w:val="0"/>
          <w:numId w:val="3"/>
        </w:numPr>
        <w:spacing w:before="3"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lang w:val="en-US"/>
        </w:rPr>
        <w:t>技术安全保障</w:t>
      </w:r>
    </w:p>
    <w:p>
      <w:pPr>
        <w:pStyle w:val="6"/>
        <w:spacing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安全对于交易所来说是非常重要的一面，日本最大交易所MtGox因为安全问题的倒闭在世界范围内影响了比特币的价格走势，为整个比特币交易领域敲响了警钟。</w:t>
      </w:r>
      <w:r>
        <w:rPr>
          <w:rFonts w:hint="eastAsia" w:ascii="仿宋_GB2312" w:hAnsi="仿宋_GB2312" w:eastAsia="仿宋_GB2312" w:cs="仿宋_GB2312"/>
          <w:w w:val="105"/>
          <w:sz w:val="28"/>
          <w:szCs w:val="28"/>
        </w:rPr>
        <w:br w:type="textWrapping"/>
      </w:r>
      <w:r>
        <w:rPr>
          <w:rFonts w:hint="eastAsia" w:ascii="仿宋_GB2312" w:hAnsi="仿宋_GB2312" w:eastAsia="仿宋_GB2312" w:cs="仿宋_GB2312"/>
          <w:w w:val="105"/>
          <w:sz w:val="28"/>
          <w:szCs w:val="28"/>
          <w:lang w:val="en-US"/>
        </w:rPr>
        <w:t xml:space="preserve">    </w:t>
      </w:r>
      <w:r>
        <w:rPr>
          <w:rFonts w:hint="eastAsia" w:ascii="仿宋_GB2312" w:hAnsi="仿宋_GB2312" w:eastAsia="仿宋_GB2312" w:cs="仿宋_GB2312"/>
          <w:w w:val="105"/>
          <w:sz w:val="28"/>
          <w:szCs w:val="28"/>
          <w:lang w:eastAsia="zh-CN"/>
        </w:rPr>
        <w:t>DATC</w:t>
      </w:r>
      <w:r>
        <w:rPr>
          <w:rFonts w:hint="eastAsia" w:ascii="仿宋_GB2312" w:hAnsi="仿宋_GB2312" w:eastAsia="仿宋_GB2312" w:cs="仿宋_GB2312"/>
          <w:w w:val="105"/>
          <w:sz w:val="28"/>
          <w:szCs w:val="28"/>
        </w:rPr>
        <w:t>在成立初期就建立了安全部，由经验丰富的安全专家带队参与到了</w:t>
      </w:r>
      <w:r>
        <w:rPr>
          <w:rFonts w:hint="eastAsia" w:ascii="仿宋_GB2312" w:hAnsi="仿宋_GB2312" w:eastAsia="仿宋_GB2312" w:cs="仿宋_GB2312"/>
          <w:w w:val="105"/>
          <w:sz w:val="28"/>
          <w:szCs w:val="28"/>
          <w:lang w:eastAsia="zh-CN"/>
        </w:rPr>
        <w:t>DATC</w:t>
      </w:r>
      <w:r>
        <w:rPr>
          <w:rFonts w:hint="eastAsia" w:ascii="仿宋_GB2312" w:hAnsi="仿宋_GB2312" w:eastAsia="仿宋_GB2312" w:cs="仿宋_GB2312"/>
          <w:w w:val="105"/>
          <w:sz w:val="28"/>
          <w:szCs w:val="28"/>
        </w:rPr>
        <w:t>开发和运营的方方面面，从代码安全到系统监控甚至社交攻击防护，到处都有安全部门的影子。在</w:t>
      </w:r>
      <w:r>
        <w:rPr>
          <w:rFonts w:hint="eastAsia" w:ascii="仿宋_GB2312" w:hAnsi="仿宋_GB2312" w:eastAsia="仿宋_GB2312" w:cs="仿宋_GB2312"/>
          <w:w w:val="105"/>
          <w:sz w:val="28"/>
          <w:szCs w:val="28"/>
          <w:lang w:eastAsia="zh-CN"/>
        </w:rPr>
        <w:t>DATC</w:t>
      </w:r>
      <w:r>
        <w:rPr>
          <w:rFonts w:hint="eastAsia" w:ascii="仿宋_GB2312" w:hAnsi="仿宋_GB2312" w:eastAsia="仿宋_GB2312" w:cs="仿宋_GB2312"/>
          <w:w w:val="105"/>
          <w:sz w:val="28"/>
          <w:szCs w:val="28"/>
        </w:rPr>
        <w:t>发展速度最快的时候，我们面临了大规模的DDOS攻击，最高时攻击的流量达到80多G，我们在改进自身系统和的同时，也引入乌云、安全宝、加速乐等安全领域的公司的专业服务，这些工作使</w:t>
      </w:r>
      <w:r>
        <w:rPr>
          <w:rFonts w:hint="eastAsia" w:ascii="仿宋_GB2312" w:hAnsi="仿宋_GB2312" w:eastAsia="仿宋_GB2312" w:cs="仿宋_GB2312"/>
          <w:w w:val="105"/>
          <w:sz w:val="28"/>
          <w:szCs w:val="28"/>
          <w:lang w:eastAsia="zh-CN"/>
        </w:rPr>
        <w:t>DATC</w:t>
      </w:r>
      <w:r>
        <w:rPr>
          <w:rFonts w:hint="eastAsia" w:ascii="仿宋_GB2312" w:hAnsi="仿宋_GB2312" w:eastAsia="仿宋_GB2312" w:cs="仿宋_GB2312"/>
          <w:w w:val="105"/>
          <w:sz w:val="28"/>
          <w:szCs w:val="28"/>
        </w:rPr>
        <w:t>一直以来未发生过安全隐患。在解决自身安全问题的同事，我们也在风控系统中增加了对用户的安全监控，比如有用户帐号被盗以后如果存在异常的登陆提现等行为，我们客服系统上会有相应的报警，客服人员会在第一时间和用户进行电话核实。</w:t>
      </w:r>
      <w:r>
        <w:rPr>
          <w:rFonts w:hint="eastAsia" w:ascii="仿宋_GB2312" w:hAnsi="仿宋_GB2312" w:eastAsia="仿宋_GB2312" w:cs="仿宋_GB2312"/>
          <w:w w:val="105"/>
          <w:sz w:val="28"/>
          <w:szCs w:val="28"/>
        </w:rPr>
        <w:br w:type="textWrapping"/>
      </w:r>
    </w:p>
    <w:p>
      <w:pPr>
        <w:pStyle w:val="3"/>
        <w:spacing w:line="360" w:lineRule="auto"/>
        <w:rPr>
          <w:rFonts w:ascii="仿宋_GB2312" w:hAnsi="仿宋_GB2312" w:eastAsia="仿宋_GB2312" w:cs="仿宋_GB2312"/>
          <w:sz w:val="28"/>
          <w:szCs w:val="28"/>
        </w:rPr>
      </w:pPr>
      <w:bookmarkStart w:id="25" w:name="_bookmark10"/>
      <w:bookmarkEnd w:id="25"/>
      <w:bookmarkStart w:id="26" w:name="_Toc8893_WPSOffice_Level2"/>
      <w:r>
        <w:rPr>
          <w:rFonts w:hint="eastAsia" w:ascii="仿宋_GB2312" w:hAnsi="仿宋_GB2312" w:eastAsia="仿宋_GB2312" w:cs="仿宋_GB2312"/>
          <w:w w:val="105"/>
          <w:sz w:val="28"/>
          <w:szCs w:val="28"/>
        </w:rPr>
        <w:t>二、技术特色与优势</w:t>
      </w:r>
      <w:bookmarkEnd w:id="26"/>
    </w:p>
    <w:p>
      <w:pPr>
        <w:pStyle w:val="6"/>
        <w:spacing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通过大量数据测试分析，</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区块链在性能方面可达到：秒级交易验证、海量数据存储，高吞吐量、节点数据快速同步；在扩展性方面可达到：满足多业务区块结构、权限控制策略；同时，提供安全的私钥存取服安全的私钥存取服务以及隐私保护方案。</w:t>
      </w:r>
    </w:p>
    <w:p>
      <w:pPr>
        <w:pStyle w:val="6"/>
        <w:spacing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（一）性能方面</w:t>
      </w:r>
    </w:p>
    <w:p>
      <w:pPr>
        <w:pStyle w:val="6"/>
        <w:spacing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1、快速交易验证</w:t>
      </w:r>
    </w:p>
    <w:p>
      <w:pPr>
        <w:pStyle w:val="6"/>
        <w:spacing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通过对签名算法、账本结构、数据操作、序列化、共识机制、消息扩散等关键环节的优化，</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区块链可以实现秒级的快速交易验证。满足绝大部分区块链应用场景的用户体验。</w:t>
      </w:r>
    </w:p>
    <w:p>
      <w:pPr>
        <w:pStyle w:val="6"/>
        <w:spacing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2、海量数据存储</w:t>
      </w:r>
    </w:p>
    <w:p>
      <w:pPr>
        <w:pStyle w:val="6"/>
        <w:spacing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区块链复式记账的模式，在系统长时间运行下，历史数据不断累积；</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区块链借鉴传统金融系统中冷热数据分离存储、分表存储的机制，实现海量数据的有效存储。旧的交易数据，非活跃的资产数据等信息可以使用大数据存储平台进行存储（如Hadoop，满足 PB 级别的数据存储）。</w:t>
      </w:r>
    </w:p>
    <w:p>
      <w:pPr>
        <w:pStyle w:val="6"/>
        <w:spacing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3、高吞吐量</w:t>
      </w:r>
    </w:p>
    <w:p>
      <w:pPr>
        <w:pStyle w:val="6"/>
        <w:spacing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区块链的本质是一种分布式共享记账的技术，其分布式特征主要体现在分布式一致性而非分布式并发处理。为保证数据的一致性，防止拜占庭将军问题，某些特定环节只能串行执行，而无法并行。通过长期的测试与优化实践，</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区块链的处理性能已经能满足万级 TPS 的需求。如果再引入 Off-Chain 等机制，还能进一步大幅提高交易吞吐量。</w:t>
      </w:r>
    </w:p>
    <w:p>
      <w:pPr>
        <w:pStyle w:val="6"/>
        <w:spacing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4、节点数据快速同步</w:t>
      </w:r>
    </w:p>
    <w:p>
      <w:pPr>
        <w:pStyle w:val="6"/>
        <w:spacing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区块链支持镜像(Snapshot)机制，可以定期对本地账本制作镜像，实现便利的回滚机制，在统一共识下，可以指定镜像标签进行回滚；同时，缩短新加节点加入运转的周期，仅需同步最新镜像及少量近期交易集合，即可融入网络并参与共识验证。</w:t>
      </w:r>
    </w:p>
    <w:p>
      <w:pPr>
        <w:pStyle w:val="6"/>
        <w:spacing w:line="360" w:lineRule="auto"/>
        <w:ind w:left="743"/>
        <w:rPr>
          <w:rFonts w:ascii="仿宋_GB2312" w:hAnsi="仿宋_GB2312" w:eastAsia="仿宋_GB2312" w:cs="仿宋_GB2312"/>
          <w:sz w:val="28"/>
          <w:szCs w:val="28"/>
        </w:rPr>
      </w:pPr>
      <w:r>
        <w:rPr>
          <w:rFonts w:hint="eastAsia" w:ascii="仿宋_GB2312" w:hAnsi="仿宋_GB2312" w:eastAsia="仿宋_GB2312" w:cs="仿宋_GB2312"/>
          <w:w w:val="105"/>
          <w:sz w:val="28"/>
          <w:szCs w:val="28"/>
        </w:rPr>
        <w:t>（二）扩展性方面</w:t>
      </w:r>
    </w:p>
    <w:p>
      <w:pPr>
        <w:pStyle w:val="6"/>
        <w:spacing w:before="3"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1、满足多业务的块链结构</w:t>
      </w:r>
    </w:p>
    <w:p>
      <w:pPr>
        <w:pStyle w:val="6"/>
        <w:spacing w:before="3"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区块链的块链结构，能够满足不同业务领域的需求，提高系统的可扩展能力和维护效率。即可用于标记资产和资产转移，也可提供不可篡改的多维事件记录，还可以用于溯源以及跟踪资产的流通过程。</w:t>
      </w:r>
    </w:p>
    <w:p>
      <w:pPr>
        <w:pStyle w:val="6"/>
        <w:spacing w:before="3"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2、权限控制策略</w:t>
      </w:r>
    </w:p>
    <w:p>
      <w:pPr>
        <w:pStyle w:val="6"/>
        <w:spacing w:before="3"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提供数据信息写入与读取两类权限控制策略。数据信息写入权限，同一账户下设置多个使用用户，并针对不同的操作设置相应的权限，满足多方签名控制的使用场景。数据信息读取权限，用户可以授予和撤回单用户或用户组对数据的操作权限，用户组可以由用户灵活配置。数据包括用户账户信息，交易信息等，可以细化到交易或账户的各属性字段。</w:t>
      </w:r>
    </w:p>
    <w:p>
      <w:pPr>
        <w:pStyle w:val="6"/>
        <w:spacing w:before="3" w:line="360" w:lineRule="auto"/>
        <w:rPr>
          <w:rFonts w:ascii="仿宋_GB2312" w:hAnsi="仿宋_GB2312" w:eastAsia="仿宋_GB2312" w:cs="仿宋_GB2312"/>
          <w:sz w:val="28"/>
          <w:szCs w:val="28"/>
        </w:rPr>
      </w:pPr>
    </w:p>
    <w:p>
      <w:pPr>
        <w:pStyle w:val="6"/>
        <w:spacing w:line="360" w:lineRule="auto"/>
        <w:ind w:left="354"/>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114925" cy="3016885"/>
            <wp:effectExtent l="0" t="0" r="9525" b="12065"/>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11" cstate="print"/>
                    <a:stretch>
                      <a:fillRect/>
                    </a:stretch>
                  </pic:blipFill>
                  <pic:spPr>
                    <a:xfrm>
                      <a:off x="0" y="0"/>
                      <a:ext cx="5115175" cy="3017424"/>
                    </a:xfrm>
                    <a:prstGeom prst="rect">
                      <a:avLst/>
                    </a:prstGeom>
                  </pic:spPr>
                </pic:pic>
              </a:graphicData>
            </a:graphic>
          </wp:inline>
        </w:drawing>
      </w:r>
    </w:p>
    <w:p>
      <w:pPr>
        <w:pStyle w:val="6"/>
        <w:spacing w:before="1" w:line="360" w:lineRule="auto"/>
        <w:rPr>
          <w:rFonts w:ascii="仿宋_GB2312" w:hAnsi="仿宋_GB2312" w:eastAsia="仿宋_GB2312" w:cs="仿宋_GB2312"/>
          <w:sz w:val="28"/>
          <w:szCs w:val="28"/>
        </w:rPr>
      </w:pPr>
    </w:p>
    <w:p>
      <w:pPr>
        <w:spacing w:before="44" w:line="360" w:lineRule="auto"/>
        <w:ind w:left="2178" w:right="2664"/>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 2-1：权限控制策略</w:t>
      </w:r>
    </w:p>
    <w:p>
      <w:pPr>
        <w:pStyle w:val="6"/>
        <w:numPr>
          <w:ilvl w:val="0"/>
          <w:numId w:val="4"/>
        </w:numPr>
        <w:spacing w:before="221"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安全方面</w:t>
      </w:r>
    </w:p>
    <w:p>
      <w:pPr>
        <w:pStyle w:val="6"/>
        <w:spacing w:before="221"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1、安全私钥存取</w:t>
      </w:r>
    </w:p>
    <w:p>
      <w:pPr>
        <w:pStyle w:val="6"/>
        <w:spacing w:before="221"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为了方便用户使用区块链产品服务，除了传统的客户端生成和保存的机制，</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还提供网络托管存取和私钥硬件存取（U-key）两种方案。网络托管存取，即把用户名和密码通过特定算法映射成私钥并在服务端进行存储。服务器端存储的私钥均为加密数据，私钥仅能在用户端解密；硬件私钥是为了满足行业的使用需求。</w:t>
      </w:r>
    </w:p>
    <w:p>
      <w:pPr>
        <w:pStyle w:val="6"/>
        <w:spacing w:before="221"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0" distR="0" simplePos="0" relativeHeight="251644928" behindDoc="0" locked="0" layoutInCell="1" allowOverlap="1">
            <wp:simplePos x="0" y="0"/>
            <wp:positionH relativeFrom="page">
              <wp:posOffset>1104900</wp:posOffset>
            </wp:positionH>
            <wp:positionV relativeFrom="paragraph">
              <wp:posOffset>121920</wp:posOffset>
            </wp:positionV>
            <wp:extent cx="5311775" cy="1614805"/>
            <wp:effectExtent l="0" t="0" r="3175" b="4445"/>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2" cstate="print"/>
                    <a:stretch>
                      <a:fillRect/>
                    </a:stretch>
                  </pic:blipFill>
                  <pic:spPr>
                    <a:xfrm>
                      <a:off x="0" y="0"/>
                      <a:ext cx="5311792" cy="1615059"/>
                    </a:xfrm>
                    <a:prstGeom prst="rect">
                      <a:avLst/>
                    </a:prstGeom>
                  </pic:spPr>
                </pic:pic>
              </a:graphicData>
            </a:graphic>
          </wp:anchor>
        </w:drawing>
      </w:r>
    </w:p>
    <w:p>
      <w:pPr>
        <w:pStyle w:val="6"/>
        <w:spacing w:before="221" w:line="360"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图 </w:t>
      </w:r>
      <w:r>
        <w:rPr>
          <w:rFonts w:hint="eastAsia" w:ascii="仿宋_GB2312" w:hAnsi="仿宋_GB2312" w:eastAsia="仿宋_GB2312" w:cs="仿宋_GB2312"/>
          <w:sz w:val="28"/>
          <w:szCs w:val="28"/>
          <w:lang w:val="en-US"/>
        </w:rPr>
        <w:t>2</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rPr>
        <w:t>2</w:t>
      </w:r>
      <w:r>
        <w:rPr>
          <w:rFonts w:hint="eastAsia" w:ascii="仿宋_GB2312" w:hAnsi="仿宋_GB2312" w:eastAsia="仿宋_GB2312" w:cs="仿宋_GB2312"/>
          <w:sz w:val="28"/>
          <w:szCs w:val="28"/>
        </w:rPr>
        <w:t>：安全私钥存取</w:t>
      </w:r>
    </w:p>
    <w:p>
      <w:pPr>
        <w:pStyle w:val="6"/>
        <w:numPr>
          <w:ilvl w:val="0"/>
          <w:numId w:val="5"/>
        </w:numPr>
        <w:spacing w:before="213" w:line="360" w:lineRule="auto"/>
        <w:ind w:left="743"/>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多重隐私保护</w:t>
      </w:r>
    </w:p>
    <w:p>
      <w:pPr>
        <w:pStyle w:val="6"/>
        <w:spacing w:before="213" w:line="360" w:lineRule="auto"/>
        <w:ind w:firstLine="588" w:firstLineChars="200"/>
        <w:rPr>
          <w:rFonts w:ascii="仿宋_GB2312" w:hAnsi="仿宋_GB2312" w:eastAsia="仿宋_GB2312" w:cs="仿宋_GB2312"/>
          <w:w w:val="105"/>
          <w:sz w:val="28"/>
          <w:szCs w:val="28"/>
        </w:rPr>
      </w:pPr>
      <w:r>
        <w:rPr>
          <w:rFonts w:hint="eastAsia" w:ascii="仿宋_GB2312" w:hAnsi="仿宋_GB2312" w:eastAsia="仿宋_GB2312" w:cs="仿宋_GB2312"/>
          <w:w w:val="105"/>
          <w:sz w:val="28"/>
          <w:szCs w:val="28"/>
        </w:rPr>
        <w:t>提供多重隐私保护功能。首先，区块链底层提供同态加密方式，用户所有数据均加密存储，仅用户本身可见。其次，</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提供加密中间件服务，用户可根据业务需要进行选择。最后，上层应用可以在录入时对数据进行加密处理，</w:t>
      </w:r>
      <w:r>
        <w:rPr>
          <w:rFonts w:hint="eastAsia" w:ascii="仿宋_GB2312" w:hAnsi="仿宋_GB2312" w:eastAsia="仿宋_GB2312" w:cs="仿宋_GB2312"/>
          <w:w w:val="105"/>
          <w:sz w:val="28"/>
          <w:szCs w:val="28"/>
          <w:lang w:val="en-US" w:eastAsia="zh-CN"/>
        </w:rPr>
        <w:t>DATC</w:t>
      </w:r>
      <w:r>
        <w:rPr>
          <w:rFonts w:hint="eastAsia" w:ascii="仿宋_GB2312" w:hAnsi="仿宋_GB2312" w:eastAsia="仿宋_GB2312" w:cs="仿宋_GB2312"/>
          <w:w w:val="105"/>
          <w:sz w:val="28"/>
          <w:szCs w:val="28"/>
        </w:rPr>
        <w:t>平台负责对用户生成的加密数据进行写入和读取。</w:t>
      </w:r>
    </w:p>
    <w:p>
      <w:pPr>
        <w:pStyle w:val="6"/>
        <w:spacing w:before="213" w:line="360" w:lineRule="auto"/>
        <w:rPr>
          <w:rFonts w:ascii="仿宋_GB2312" w:hAnsi="仿宋_GB2312" w:eastAsia="仿宋_GB2312" w:cs="仿宋_GB2312"/>
          <w:w w:val="105"/>
          <w:sz w:val="28"/>
          <w:szCs w:val="28"/>
        </w:rPr>
      </w:pPr>
    </w:p>
    <w:p>
      <w:pPr>
        <w:pStyle w:val="6"/>
        <w:spacing w:before="213" w:line="360" w:lineRule="auto"/>
        <w:rPr>
          <w:rFonts w:ascii="仿宋_GB2312" w:hAnsi="仿宋_GB2312" w:eastAsia="仿宋_GB2312" w:cs="仿宋_GB2312"/>
          <w:w w:val="105"/>
          <w:sz w:val="28"/>
          <w:szCs w:val="28"/>
        </w:rPr>
        <w:sectPr>
          <w:pgSz w:w="11910" w:h="16850"/>
          <w:pgMar w:top="1100" w:right="1060" w:bottom="1080" w:left="1540" w:header="875" w:footer="890" w:gutter="0"/>
          <w:cols w:space="720" w:num="1"/>
        </w:sectPr>
      </w:pPr>
    </w:p>
    <w:p>
      <w:pPr>
        <w:pStyle w:val="6"/>
        <w:numPr>
          <w:ilvl w:val="0"/>
          <w:numId w:val="2"/>
        </w:numPr>
        <w:spacing w:line="360" w:lineRule="auto"/>
        <w:jc w:val="center"/>
        <w:rPr>
          <w:rFonts w:ascii="仿宋_GB2312" w:hAnsi="仿宋_GB2312" w:eastAsia="仿宋_GB2312" w:cs="仿宋_GB2312"/>
          <w:b/>
          <w:bCs/>
          <w:sz w:val="28"/>
          <w:szCs w:val="28"/>
          <w:lang w:val="en-US"/>
        </w:rPr>
      </w:pPr>
      <w:bookmarkStart w:id="27" w:name="_Toc5059_WPSOffice_Level1"/>
      <w:r>
        <w:rPr>
          <w:rFonts w:hint="eastAsia" w:ascii="仿宋_GB2312" w:hAnsi="仿宋_GB2312" w:eastAsia="仿宋_GB2312" w:cs="仿宋_GB2312"/>
          <w:b/>
          <w:bCs/>
          <w:sz w:val="28"/>
          <w:szCs w:val="28"/>
          <w:lang w:val="en-US"/>
        </w:rPr>
        <w:t>关于我们</w:t>
      </w:r>
      <w:bookmarkEnd w:id="27"/>
    </w:p>
    <w:p>
      <w:pPr>
        <w:pStyle w:val="6"/>
        <w:numPr>
          <w:ilvl w:val="0"/>
          <w:numId w:val="6"/>
        </w:numPr>
        <w:spacing w:line="360" w:lineRule="auto"/>
        <w:rPr>
          <w:rFonts w:ascii="仿宋_GB2312" w:hAnsi="仿宋_GB2312" w:eastAsia="仿宋_GB2312" w:cs="仿宋_GB2312"/>
          <w:sz w:val="28"/>
          <w:szCs w:val="28"/>
        </w:rPr>
      </w:pPr>
      <w:bookmarkStart w:id="28" w:name="_Toc21116_WPSOffice_Level2"/>
      <w:r>
        <w:rPr>
          <w:rFonts w:hint="eastAsia" w:ascii="仿宋_GB2312" w:hAnsi="仿宋_GB2312" w:eastAsia="仿宋_GB2312" w:cs="仿宋_GB2312"/>
          <w:b/>
          <w:bCs/>
          <w:sz w:val="28"/>
          <w:szCs w:val="28"/>
          <w:lang w:val="en-US"/>
        </w:rPr>
        <w:t>平台介绍</w:t>
      </w:r>
      <w:bookmarkEnd w:id="28"/>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高性能支持</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的交易系统采用内存撮合技术，并经权威测评中心认证，订单处理速度高达140万单/ 秒，可以确信这个速度已经超越业内大部分系统数百、甚至数千倍，能够保证订单处理不会出现任何延迟和卡顿。该系统在其他同类交易所已有丰富且成功的应用经验，可支持同时在线用户数量超2000万的交易所流畅稳定运行。</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2、</w:t>
      </w:r>
      <w:r>
        <w:rPr>
          <w:rFonts w:hint="eastAsia" w:ascii="仿宋_GB2312" w:hAnsi="仿宋_GB2312" w:eastAsia="仿宋_GB2312" w:cs="仿宋_GB2312"/>
          <w:sz w:val="28"/>
          <w:szCs w:val="28"/>
        </w:rPr>
        <w:t>安全稳定</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采用了先进的多层、多集群的系统架构。多层架构的设计大幅提高了系统的性能、安全性、稳定性和扩展性。功能部署、版本更新无需停机进行，最大限度保障终端用户的操作体验。</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3、</w:t>
      </w:r>
      <w:r>
        <w:rPr>
          <w:rFonts w:hint="eastAsia" w:ascii="仿宋_GB2312" w:hAnsi="仿宋_GB2312" w:eastAsia="仿宋_GB2312" w:cs="仿宋_GB2312"/>
          <w:sz w:val="28"/>
          <w:szCs w:val="28"/>
        </w:rPr>
        <w:t>支持金融产品</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平台初期支持现货交易模式，后期会上线杠杆交易及期货交易。当平台流动性达到一定级别后，我们会引入类似ShapeShift的匿名交易功能，进而建立一个去中心化的交易平台，并由我们自己的交易平台保证其流动性。</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现货交易 → 杠杆交易 → 期货交易 → 匿名即时交易 → 去中心化链上交易</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4、</w:t>
      </w:r>
      <w:r>
        <w:rPr>
          <w:rFonts w:hint="eastAsia" w:ascii="仿宋_GB2312" w:hAnsi="仿宋_GB2312" w:eastAsia="仿宋_GB2312" w:cs="仿宋_GB2312"/>
          <w:sz w:val="28"/>
          <w:szCs w:val="28"/>
        </w:rPr>
        <w:t>支持币种</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在交易初期，我们将提供对以下币种的支持：</w:t>
      </w:r>
    </w:p>
    <w:p>
      <w:pPr>
        <w:pStyle w:val="6"/>
        <w:spacing w:line="360" w:lineRule="auto"/>
        <w:ind w:firstLine="560" w:firstLineChars="200"/>
        <w:rPr>
          <w:rFonts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●BTC</w:t>
      </w:r>
    </w:p>
    <w:p>
      <w:pPr>
        <w:pStyle w:val="6"/>
        <w:spacing w:line="360" w:lineRule="auto"/>
        <w:ind w:firstLine="560" w:firstLineChars="200"/>
        <w:rPr>
          <w:rFonts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●ETH</w:t>
      </w:r>
    </w:p>
    <w:p>
      <w:pPr>
        <w:pStyle w:val="6"/>
        <w:spacing w:line="360" w:lineRule="auto"/>
        <w:ind w:firstLine="560" w:firstLineChars="200"/>
        <w:rPr>
          <w:rFonts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●LTC</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rPr>
        <w:t>CCE</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的ICO代币）</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我们后期会逐步上线其他优质币种。如果您有代币希望在我们的平台上线交易，参与我们的ICO可以获得更多机会。</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平台不支持法定货币，例如：USD, RMB, JPY, KRX 等。</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5、</w:t>
      </w:r>
      <w:r>
        <w:rPr>
          <w:rFonts w:hint="eastAsia" w:ascii="仿宋_GB2312" w:hAnsi="仿宋_GB2312" w:eastAsia="仿宋_GB2312" w:cs="仿宋_GB2312"/>
          <w:sz w:val="28"/>
          <w:szCs w:val="28"/>
        </w:rPr>
        <w:t>流动性支持</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在行业内有丰富的资源和众多的合作伙伴。在系统上线前，已和</w:t>
      </w:r>
      <w:r>
        <w:rPr>
          <w:rFonts w:hint="eastAsia" w:ascii="仿宋_GB2312" w:hAnsi="仿宋_GB2312" w:eastAsia="仿宋_GB2312" w:cs="仿宋_GB2312"/>
          <w:sz w:val="28"/>
          <w:szCs w:val="28"/>
          <w:lang w:val="en-US"/>
        </w:rPr>
        <w:t>全球多家</w:t>
      </w:r>
      <w:r>
        <w:rPr>
          <w:rFonts w:hint="eastAsia" w:ascii="仿宋_GB2312" w:hAnsi="仿宋_GB2312" w:eastAsia="仿宋_GB2312" w:cs="仿宋_GB2312"/>
          <w:sz w:val="28"/>
          <w:szCs w:val="28"/>
        </w:rPr>
        <w:t>矿厂、投资基金、交易大户达成共识，</w:t>
      </w: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平台上线后，他们的交易将转移至我们的平台。为平台提供充足的流动性，带给用户良好的交易体验。</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6、</w:t>
      </w:r>
      <w:r>
        <w:rPr>
          <w:rFonts w:hint="eastAsia" w:ascii="仿宋_GB2312" w:hAnsi="仿宋_GB2312" w:eastAsia="仿宋_GB2312" w:cs="仿宋_GB2312"/>
          <w:sz w:val="28"/>
          <w:szCs w:val="28"/>
        </w:rPr>
        <w:t>多语言支持</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第一期上线版本已支持中英文双语，后期会逐步支持包括日、韩、</w:t>
      </w:r>
      <w:r>
        <w:rPr>
          <w:rFonts w:hint="eastAsia" w:ascii="仿宋_GB2312" w:hAnsi="仿宋_GB2312" w:eastAsia="仿宋_GB2312" w:cs="仿宋_GB2312"/>
          <w:sz w:val="28"/>
          <w:szCs w:val="28"/>
          <w:lang w:val="en-US"/>
        </w:rPr>
        <w:t>俄</w:t>
      </w:r>
      <w:r>
        <w:rPr>
          <w:rFonts w:hint="eastAsia" w:ascii="仿宋_GB2312" w:hAnsi="仿宋_GB2312" w:eastAsia="仿宋_GB2312" w:cs="仿宋_GB2312"/>
          <w:sz w:val="28"/>
          <w:szCs w:val="28"/>
        </w:rPr>
        <w:t>等其他语言，为打造世界级区块链资产交易平台扫清语言障碍。</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rPr>
        <w:t>7、</w:t>
      </w:r>
      <w:r>
        <w:rPr>
          <w:rFonts w:hint="eastAsia" w:ascii="仿宋_GB2312" w:hAnsi="仿宋_GB2312" w:eastAsia="仿宋_GB2312" w:cs="仿宋_GB2312"/>
          <w:sz w:val="28"/>
          <w:szCs w:val="28"/>
        </w:rPr>
        <w:t>全平台客户端支持</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DATC</w:t>
      </w:r>
      <w:r>
        <w:rPr>
          <w:rFonts w:hint="eastAsia" w:ascii="仿宋_GB2312" w:hAnsi="仿宋_GB2312" w:eastAsia="仿宋_GB2312" w:cs="仿宋_GB2312"/>
          <w:sz w:val="28"/>
          <w:szCs w:val="28"/>
        </w:rPr>
        <w:t>将提供对全平台客户端的支持，具体包括以下客户端：</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●WEB端浏览器</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●Android客户端</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●IOS客户端</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●H5移动端浏览器</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●PC客户端</w:t>
      </w:r>
    </w:p>
    <w:p>
      <w:pPr>
        <w:pStyle w:val="6"/>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●微信端</w:t>
      </w:r>
    </w:p>
    <w:p>
      <w:pPr>
        <w:pStyle w:val="6"/>
        <w:numPr>
          <w:ilvl w:val="0"/>
          <w:numId w:val="7"/>
        </w:num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界面预览</w:t>
      </w:r>
    </w:p>
    <w:p>
      <w:pPr>
        <w:pStyle w:val="6"/>
        <w:spacing w:line="360" w:lineRule="auto"/>
        <w:jc w:val="center"/>
      </w:pPr>
      <w:r>
        <w:drawing>
          <wp:inline distT="0" distB="0" distL="114300" distR="114300">
            <wp:extent cx="5269230" cy="2540000"/>
            <wp:effectExtent l="0" t="0" r="762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69230" cy="2540000"/>
                    </a:xfrm>
                    <a:prstGeom prst="rect">
                      <a:avLst/>
                    </a:prstGeom>
                    <a:noFill/>
                    <a:ln w="9525">
                      <a:noFill/>
                    </a:ln>
                  </pic:spPr>
                </pic:pic>
              </a:graphicData>
            </a:graphic>
          </wp:inline>
        </w:drawing>
      </w:r>
    </w:p>
    <w:p>
      <w:pPr>
        <w:pStyle w:val="6"/>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图 3-</w:t>
      </w: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：WEB端专业版交易界面</w:t>
      </w:r>
    </w:p>
    <w:p>
      <w:pPr>
        <w:pStyle w:val="6"/>
        <w:spacing w:line="360" w:lineRule="auto"/>
        <w:jc w:val="center"/>
      </w:pPr>
    </w:p>
    <w:p>
      <w:pPr>
        <w:pStyle w:val="6"/>
        <w:spacing w:line="360" w:lineRule="auto"/>
        <w:jc w:val="center"/>
      </w:pPr>
    </w:p>
    <w:p>
      <w:pPr>
        <w:pStyle w:val="6"/>
        <w:spacing w:line="360" w:lineRule="auto"/>
        <w:jc w:val="center"/>
      </w:pPr>
    </w:p>
    <w:p>
      <w:pPr>
        <w:pStyle w:val="6"/>
        <w:spacing w:line="360" w:lineRule="auto"/>
        <w:ind w:firstLine="1120" w:firstLineChars="400"/>
        <w:jc w:val="left"/>
        <w:rPr>
          <w:rFonts w:ascii="仿宋_GB2312" w:hAnsi="仿宋_GB2312" w:eastAsia="仿宋_GB2312" w:cs="仿宋_GB2312"/>
          <w:sz w:val="28"/>
          <w:szCs w:val="28"/>
          <w:lang w:val="en-US"/>
        </w:rPr>
      </w:pPr>
      <w:r>
        <w:rPr>
          <w:rFonts w:hint="eastAsia" w:ascii="仿宋_GB2312" w:hAnsi="仿宋_GB2312" w:eastAsia="仿宋_GB2312" w:cs="仿宋_GB2312"/>
          <w:sz w:val="28"/>
          <w:szCs w:val="28"/>
        </w:rPr>
        <w:t>图 3-</w:t>
      </w:r>
      <w:r>
        <w:rPr>
          <w:rFonts w:hint="eastAsia" w:ascii="仿宋_GB2312" w:hAnsi="仿宋_GB2312" w:eastAsia="仿宋_GB2312" w:cs="仿宋_GB2312"/>
          <w:sz w:val="28"/>
          <w:szCs w:val="28"/>
          <w:lang w:val="en-US"/>
        </w:rPr>
        <w:t>2</w:t>
      </w:r>
      <w:r>
        <w:rPr>
          <w:rFonts w:hint="eastAsia" w:ascii="仿宋_GB2312" w:hAnsi="仿宋_GB2312" w:eastAsia="仿宋_GB2312" w:cs="仿宋_GB2312"/>
          <w:sz w:val="28"/>
          <w:szCs w:val="28"/>
        </w:rPr>
        <w:t>：H5行情页</w:t>
      </w:r>
      <w:r>
        <w:rPr>
          <w:rFonts w:hint="eastAsia" w:ascii="仿宋_GB2312" w:hAnsi="仿宋_GB2312" w:eastAsia="仿宋_GB2312" w:cs="仿宋_GB2312"/>
          <w:sz w:val="28"/>
          <w:szCs w:val="28"/>
        </w:rPr>
        <w:drawing>
          <wp:anchor distT="0" distB="0" distL="0" distR="0" simplePos="0" relativeHeight="251646976" behindDoc="0" locked="0" layoutInCell="1" allowOverlap="1">
            <wp:simplePos x="0" y="0"/>
            <wp:positionH relativeFrom="page">
              <wp:posOffset>3803650</wp:posOffset>
            </wp:positionH>
            <wp:positionV relativeFrom="paragraph">
              <wp:posOffset>13970</wp:posOffset>
            </wp:positionV>
            <wp:extent cx="2345690" cy="4157345"/>
            <wp:effectExtent l="0" t="0" r="16510" b="14605"/>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14" cstate="print"/>
                    <a:stretch>
                      <a:fillRect/>
                    </a:stretch>
                  </pic:blipFill>
                  <pic:spPr>
                    <a:xfrm>
                      <a:off x="0" y="0"/>
                      <a:ext cx="2345690" cy="4157345"/>
                    </a:xfrm>
                    <a:prstGeom prst="rect">
                      <a:avLst/>
                    </a:prstGeom>
                  </pic:spPr>
                </pic:pic>
              </a:graphicData>
            </a:graphic>
          </wp:anchor>
        </w:drawing>
      </w:r>
      <w:r>
        <w:rPr>
          <w:rFonts w:hint="eastAsia" w:ascii="仿宋_GB2312" w:hAnsi="仿宋_GB2312" w:eastAsia="仿宋_GB2312" w:cs="仿宋_GB2312"/>
          <w:sz w:val="28"/>
          <w:szCs w:val="28"/>
        </w:rPr>
        <w:drawing>
          <wp:anchor distT="0" distB="0" distL="114300" distR="114300" simplePos="0" relativeHeight="251649024" behindDoc="0" locked="0" layoutInCell="1" allowOverlap="1">
            <wp:simplePos x="0" y="0"/>
            <wp:positionH relativeFrom="column">
              <wp:posOffset>179705</wp:posOffset>
            </wp:positionH>
            <wp:positionV relativeFrom="paragraph">
              <wp:posOffset>-15240</wp:posOffset>
            </wp:positionV>
            <wp:extent cx="2343150" cy="4152265"/>
            <wp:effectExtent l="0" t="0" r="0" b="635"/>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2343150" cy="4152265"/>
                    </a:xfrm>
                    <a:prstGeom prst="rect">
                      <a:avLst/>
                    </a:prstGeom>
                    <a:noFill/>
                    <a:ln w="9525">
                      <a:noFill/>
                    </a:ln>
                  </pic:spPr>
                </pic:pic>
              </a:graphicData>
            </a:graphic>
          </wp:anchor>
        </w:drawing>
      </w:r>
      <w:r>
        <w:rPr>
          <w:rFonts w:hint="eastAsia" w:ascii="仿宋_GB2312" w:hAnsi="仿宋_GB2312" w:eastAsia="仿宋_GB2312" w:cs="仿宋_GB2312"/>
          <w:sz w:val="28"/>
          <w:szCs w:val="28"/>
          <w:lang w:val="en-US"/>
        </w:rPr>
        <w:t xml:space="preserve">     图 3-3： IOS移动端下单界面</w:t>
      </w:r>
    </w:p>
    <w:p>
      <w:pPr>
        <w:pStyle w:val="6"/>
        <w:spacing w:line="360" w:lineRule="auto"/>
        <w:ind w:firstLine="1960" w:firstLineChars="700"/>
        <w:jc w:val="left"/>
        <w:rPr>
          <w:rFonts w:ascii="仿宋_GB2312" w:hAnsi="仿宋_GB2312" w:eastAsia="仿宋_GB2312" w:cs="仿宋_GB2312"/>
          <w:sz w:val="28"/>
          <w:szCs w:val="28"/>
          <w:lang w:val="en-US"/>
        </w:rPr>
      </w:pPr>
    </w:p>
    <w:p>
      <w:pPr>
        <w:pStyle w:val="6"/>
        <w:spacing w:line="360" w:lineRule="auto"/>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3675" cy="2593975"/>
            <wp:effectExtent l="0" t="0" r="3175" b="158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73675" cy="2593975"/>
                    </a:xfrm>
                    <a:prstGeom prst="rect">
                      <a:avLst/>
                    </a:prstGeom>
                    <a:noFill/>
                    <a:ln w="9525">
                      <a:noFill/>
                    </a:ln>
                  </pic:spPr>
                </pic:pic>
              </a:graphicData>
            </a:graphic>
          </wp:inline>
        </w:drawing>
      </w:r>
    </w:p>
    <w:p>
      <w:pPr>
        <w:pStyle w:val="6"/>
        <w:spacing w:line="360" w:lineRule="auto"/>
        <w:jc w:val="center"/>
        <w:rPr>
          <w:rFonts w:ascii="仿宋_GB2312" w:hAnsi="仿宋_GB2312" w:eastAsia="仿宋_GB2312" w:cs="仿宋_GB2312"/>
          <w:sz w:val="28"/>
          <w:szCs w:val="28"/>
          <w:lang w:val="en-US"/>
        </w:rPr>
      </w:pPr>
      <w:bookmarkStart w:id="29" w:name="OLE_LINK1"/>
      <w:r>
        <w:rPr>
          <w:rFonts w:hint="eastAsia" w:ascii="仿宋_GB2312" w:hAnsi="仿宋_GB2312" w:eastAsia="仿宋_GB2312" w:cs="仿宋_GB2312"/>
          <w:sz w:val="28"/>
          <w:szCs w:val="28"/>
        </w:rPr>
        <w:t>图 3-</w:t>
      </w:r>
      <w:r>
        <w:rPr>
          <w:rFonts w:hint="eastAsia" w:ascii="仿宋_GB2312" w:hAnsi="仿宋_GB2312" w:eastAsia="仿宋_GB2312" w:cs="仿宋_GB2312"/>
          <w:sz w:val="28"/>
          <w:szCs w:val="28"/>
          <w:lang w:val="en-US"/>
        </w:rPr>
        <w:t>4</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rPr>
        <w:t>PC客户端多周期行情</w:t>
      </w:r>
    </w:p>
    <w:bookmarkEnd w:id="29"/>
    <w:p>
      <w:pPr>
        <w:pStyle w:val="6"/>
        <w:numPr>
          <w:ilvl w:val="0"/>
          <w:numId w:val="6"/>
        </w:numPr>
        <w:spacing w:line="360" w:lineRule="auto"/>
        <w:ind w:left="0" w:leftChars="0" w:firstLine="0" w:firstLineChars="0"/>
        <w:jc w:val="left"/>
        <w:rPr>
          <w:rFonts w:hint="eastAsia" w:ascii="仿宋_GB2312" w:hAnsi="仿宋_GB2312" w:eastAsia="仿宋_GB2312" w:cs="仿宋_GB2312"/>
          <w:sz w:val="28"/>
          <w:szCs w:val="28"/>
          <w:lang w:val="en-US" w:eastAsia="zh-CN"/>
        </w:rPr>
      </w:pPr>
      <w:bookmarkStart w:id="30" w:name="_Toc12840_WPSOffice_Level2"/>
      <w:r>
        <w:rPr>
          <w:rFonts w:hint="eastAsia" w:ascii="仿宋_GB2312" w:hAnsi="仿宋_GB2312" w:eastAsia="仿宋_GB2312" w:cs="仿宋_GB2312"/>
          <w:b/>
          <w:bCs/>
          <w:sz w:val="28"/>
          <w:szCs w:val="28"/>
          <w:lang w:val="en-US" w:eastAsia="zh-CN"/>
        </w:rPr>
        <w:t>交易所执照</w:t>
      </w:r>
      <w:bookmarkEnd w:id="30"/>
    </w:p>
    <w:p>
      <w:pPr>
        <w:pStyle w:val="6"/>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941060" cy="6835775"/>
            <wp:effectExtent l="0" t="0" r="2540" b="3175"/>
            <wp:docPr id="15" name="图片 15" descr="39578175636017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5781756360176875"/>
                    <pic:cNvPicPr>
                      <a:picLocks noChangeAspect="1"/>
                    </pic:cNvPicPr>
                  </pic:nvPicPr>
                  <pic:blipFill>
                    <a:blip r:embed="rId17"/>
                    <a:stretch>
                      <a:fillRect/>
                    </a:stretch>
                  </pic:blipFill>
                  <pic:spPr>
                    <a:xfrm>
                      <a:off x="0" y="0"/>
                      <a:ext cx="5941060" cy="6835775"/>
                    </a:xfrm>
                    <a:prstGeom prst="rect">
                      <a:avLst/>
                    </a:prstGeom>
                  </pic:spPr>
                </pic:pic>
              </a:graphicData>
            </a:graphic>
          </wp:inline>
        </w:drawing>
      </w:r>
    </w:p>
    <w:p>
      <w:pPr>
        <w:pStyle w:val="6"/>
        <w:spacing w:line="36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图 3-</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交易中心执照</w:t>
      </w:r>
    </w:p>
    <w:p>
      <w:pPr>
        <w:pStyle w:val="6"/>
        <w:spacing w:line="360" w:lineRule="auto"/>
        <w:jc w:val="center"/>
        <w:rPr>
          <w:rFonts w:ascii="仿宋_GB2312" w:hAnsi="仿宋_GB2312" w:eastAsia="仿宋_GB2312" w:cs="仿宋_GB2312"/>
          <w:sz w:val="28"/>
          <w:szCs w:val="28"/>
          <w:lang w:val="en-US"/>
        </w:rPr>
      </w:pPr>
    </w:p>
    <w:p>
      <w:pPr>
        <w:pStyle w:val="6"/>
        <w:spacing w:line="360" w:lineRule="auto"/>
        <w:jc w:val="center"/>
        <w:rPr>
          <w:rFonts w:ascii="仿宋_GB2312" w:hAnsi="仿宋_GB2312" w:eastAsia="仿宋_GB2312" w:cs="仿宋_GB2312"/>
          <w:sz w:val="28"/>
          <w:szCs w:val="28"/>
          <w:lang w:val="en-US"/>
        </w:rPr>
      </w:pPr>
    </w:p>
    <w:p>
      <w:pPr>
        <w:pStyle w:val="6"/>
        <w:spacing w:line="360" w:lineRule="auto"/>
        <w:jc w:val="center"/>
        <w:rPr>
          <w:rFonts w:ascii="仿宋_GB2312" w:hAnsi="仿宋_GB2312" w:eastAsia="仿宋_GB2312" w:cs="仿宋_GB2312"/>
          <w:sz w:val="28"/>
          <w:szCs w:val="28"/>
          <w:lang w:val="en-US"/>
        </w:rPr>
      </w:pPr>
    </w:p>
    <w:p>
      <w:pPr>
        <w:spacing w:line="360" w:lineRule="auto"/>
        <w:rPr>
          <w:rFonts w:ascii="仿宋_GB2312" w:hAnsi="仿宋_GB2312" w:eastAsia="仿宋_GB2312" w:cs="仿宋_GB2312"/>
          <w:b/>
          <w:bCs/>
          <w:sz w:val="28"/>
          <w:szCs w:val="28"/>
        </w:rPr>
      </w:pPr>
    </w:p>
    <w:p>
      <w:pPr>
        <w:spacing w:line="360" w:lineRule="auto"/>
        <w:rPr>
          <w:rFonts w:ascii="仿宋_GB2312" w:hAnsi="仿宋_GB2312" w:eastAsia="仿宋_GB2312" w:cs="仿宋_GB2312"/>
          <w:b/>
          <w:bCs/>
          <w:sz w:val="28"/>
          <w:szCs w:val="28"/>
        </w:rPr>
      </w:pPr>
    </w:p>
    <w:p>
      <w:pPr>
        <w:tabs>
          <w:tab w:val="left" w:pos="2708"/>
          <w:tab w:val="center" w:pos="4843"/>
        </w:tabs>
        <w:spacing w:line="360" w:lineRule="auto"/>
        <w:jc w:val="center"/>
        <w:rPr>
          <w:rFonts w:ascii="仿宋_GB2312" w:hAnsi="仿宋_GB2312" w:eastAsia="仿宋_GB2312" w:cs="仿宋_GB2312"/>
          <w:b/>
          <w:bCs/>
          <w:sz w:val="28"/>
          <w:szCs w:val="28"/>
        </w:rPr>
      </w:pPr>
      <w:bookmarkStart w:id="31" w:name="_Toc16909_WPSOffice_Level1"/>
      <w:r>
        <w:rPr>
          <w:rFonts w:hint="eastAsia" w:ascii="仿宋_GB2312" w:hAnsi="仿宋_GB2312" w:eastAsia="仿宋_GB2312" w:cs="仿宋_GB2312"/>
          <w:b/>
          <w:bCs/>
          <w:sz w:val="28"/>
          <w:szCs w:val="28"/>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rPr>
        <w:t>章 团队及战略合作公司</w:t>
      </w:r>
      <w:bookmarkEnd w:id="31"/>
    </w:p>
    <w:p>
      <w:pPr>
        <w:pStyle w:val="19"/>
        <w:tabs>
          <w:tab w:val="right" w:leader="dot" w:pos="9040"/>
        </w:tabs>
        <w:spacing w:line="312" w:lineRule="auto"/>
        <w:ind w:left="360" w:leftChars="0"/>
        <w:rPr>
          <w:rFonts w:ascii="仿宋_GB2312" w:hAnsi="仿宋_GB2312" w:eastAsia="仿宋_GB2312" w:cs="仿宋_GB2312"/>
          <w:b/>
          <w:bCs/>
          <w:sz w:val="28"/>
          <w:szCs w:val="28"/>
        </w:rPr>
      </w:pPr>
      <w:bookmarkStart w:id="32" w:name="_Toc1497_WPSOffice_Level2"/>
      <w:r>
        <w:rPr>
          <w:rFonts w:hint="eastAsia" w:ascii="仿宋_GB2312" w:hAnsi="仿宋_GB2312" w:eastAsia="仿宋_GB2312" w:cs="仿宋_GB2312"/>
          <w:b/>
          <w:bCs/>
          <w:sz w:val="28"/>
          <w:szCs w:val="28"/>
        </w:rPr>
        <w:t>一、</w:t>
      </w:r>
      <w:bookmarkStart w:id="33" w:name="OLE_LINK4"/>
      <w:r>
        <w:rPr>
          <w:rFonts w:hint="eastAsia" w:ascii="仿宋_GB2312" w:hAnsi="仿宋_GB2312" w:eastAsia="仿宋_GB2312" w:cs="仿宋_GB2312"/>
          <w:b/>
          <w:bCs/>
          <w:sz w:val="28"/>
          <w:szCs w:val="28"/>
        </w:rPr>
        <w:t>顾问及投资人</w:t>
      </w:r>
      <w:bookmarkEnd w:id="33"/>
      <w:r>
        <w:rPr>
          <w:rFonts w:hint="eastAsia" w:ascii="仿宋_GB2312" w:hAnsi="仿宋_GB2312" w:eastAsia="仿宋_GB2312" w:cs="仿宋_GB2312"/>
          <w:b/>
          <w:bCs/>
          <w:sz w:val="28"/>
          <w:szCs w:val="28"/>
        </w:rPr>
        <w:t>（排名不分先后）</w:t>
      </w:r>
      <w:bookmarkEnd w:id="32"/>
    </w:p>
    <w:p>
      <w:pPr>
        <w:pStyle w:val="19"/>
        <w:tabs>
          <w:tab w:val="right" w:leader="dot" w:pos="9040"/>
        </w:tabs>
        <w:spacing w:line="312" w:lineRule="auto"/>
        <w:ind w:left="360" w:leftChars="0"/>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5271770" cy="3515360"/>
            <wp:effectExtent l="0" t="0" r="5080" b="8890"/>
            <wp:docPr id="12" name="图片 12" descr="89379710155642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3797101556423251"/>
                    <pic:cNvPicPr>
                      <a:picLocks noChangeAspect="1"/>
                    </pic:cNvPicPr>
                  </pic:nvPicPr>
                  <pic:blipFill>
                    <a:blip r:embed="rId18"/>
                    <a:stretch>
                      <a:fillRect/>
                    </a:stretch>
                  </pic:blipFill>
                  <pic:spPr>
                    <a:xfrm>
                      <a:off x="0" y="0"/>
                      <a:ext cx="5271770" cy="3515360"/>
                    </a:xfrm>
                    <a:prstGeom prst="rect">
                      <a:avLst/>
                    </a:prstGeom>
                  </pic:spPr>
                </pic:pic>
              </a:graphicData>
            </a:graphic>
          </wp:inline>
        </w:drawing>
      </w:r>
    </w:p>
    <w:p>
      <w:pPr>
        <w:pStyle w:val="19"/>
        <w:tabs>
          <w:tab w:val="right" w:leader="dot" w:pos="9040"/>
        </w:tabs>
        <w:spacing w:line="312" w:lineRule="auto"/>
        <w:ind w:left="360" w:leftChars="0"/>
        <w:jc w:val="center"/>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图 6-1：顾问及投资人</w:t>
      </w:r>
    </w:p>
    <w:p>
      <w:pPr>
        <w:pStyle w:val="19"/>
        <w:tabs>
          <w:tab w:val="right" w:leader="dot" w:pos="9040"/>
        </w:tabs>
        <w:spacing w:line="312" w:lineRule="auto"/>
        <w:ind w:left="360" w:leftChars="0" w:firstLine="400" w:firstLineChars="200"/>
        <w:rPr>
          <w:b/>
          <w:bCs/>
        </w:rPr>
      </w:pPr>
    </w:p>
    <w:p>
      <w:pPr>
        <w:pStyle w:val="19"/>
        <w:tabs>
          <w:tab w:val="right" w:leader="dot" w:pos="9040"/>
        </w:tabs>
        <w:spacing w:line="312" w:lineRule="auto"/>
        <w:ind w:left="360" w:leftChars="0" w:firstLine="400" w:firstLineChars="200"/>
        <w:rPr>
          <w:b/>
          <w:bCs/>
        </w:rPr>
      </w:pPr>
    </w:p>
    <w:p>
      <w:pPr>
        <w:pStyle w:val="19"/>
        <w:tabs>
          <w:tab w:val="right" w:leader="dot" w:pos="9040"/>
        </w:tabs>
        <w:spacing w:line="312" w:lineRule="auto"/>
        <w:ind w:left="360" w:leftChars="0" w:firstLine="400" w:firstLineChars="200"/>
        <w:rPr>
          <w:b/>
          <w:bCs/>
        </w:rPr>
      </w:pPr>
    </w:p>
    <w:p>
      <w:pPr>
        <w:pStyle w:val="19"/>
        <w:tabs>
          <w:tab w:val="right" w:leader="dot" w:pos="9040"/>
        </w:tabs>
        <w:spacing w:line="312" w:lineRule="auto"/>
        <w:ind w:left="360" w:leftChars="0" w:firstLine="400" w:firstLineChars="200"/>
        <w:rPr>
          <w:b/>
          <w:bCs/>
        </w:rPr>
      </w:pPr>
    </w:p>
    <w:p>
      <w:pPr>
        <w:pStyle w:val="19"/>
        <w:tabs>
          <w:tab w:val="right" w:leader="dot" w:pos="9040"/>
        </w:tabs>
        <w:spacing w:line="312" w:lineRule="auto"/>
        <w:ind w:left="360" w:leftChars="0" w:firstLine="400" w:firstLineChars="200"/>
        <w:rPr>
          <w:b/>
          <w:bCs/>
        </w:rPr>
      </w:pPr>
    </w:p>
    <w:p>
      <w:pPr>
        <w:pStyle w:val="19"/>
        <w:tabs>
          <w:tab w:val="right" w:leader="dot" w:pos="9040"/>
        </w:tabs>
        <w:spacing w:line="312" w:lineRule="auto"/>
        <w:ind w:left="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drawing>
          <wp:anchor distT="0" distB="0" distL="114300" distR="114300" simplePos="0" relativeHeight="251654144" behindDoc="0" locked="0" layoutInCell="1" allowOverlap="1">
            <wp:simplePos x="0" y="0"/>
            <wp:positionH relativeFrom="column">
              <wp:posOffset>0</wp:posOffset>
            </wp:positionH>
            <wp:positionV relativeFrom="paragraph">
              <wp:posOffset>292100</wp:posOffset>
            </wp:positionV>
            <wp:extent cx="1238250" cy="1485900"/>
            <wp:effectExtent l="0" t="0" r="0" b="0"/>
            <wp:wrapNone/>
            <wp:docPr id="48" name="图片 48" descr="38301065554797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83010655547972025"/>
                    <pic:cNvPicPr>
                      <a:picLocks noChangeAspect="1"/>
                    </pic:cNvPicPr>
                  </pic:nvPicPr>
                  <pic:blipFill>
                    <a:blip r:embed="rId19"/>
                    <a:stretch>
                      <a:fillRect/>
                    </a:stretch>
                  </pic:blipFill>
                  <pic:spPr>
                    <a:xfrm>
                      <a:off x="0" y="0"/>
                      <a:ext cx="1238250" cy="1485900"/>
                    </a:xfrm>
                    <a:prstGeom prst="rect">
                      <a:avLst/>
                    </a:prstGeom>
                  </pic:spPr>
                </pic:pic>
              </a:graphicData>
            </a:graphic>
          </wp:anchor>
        </w:drawing>
      </w:r>
    </w:p>
    <w:p>
      <w:pPr>
        <w:pStyle w:val="19"/>
        <w:tabs>
          <w:tab w:val="right" w:leader="dot" w:pos="9040"/>
        </w:tabs>
        <w:spacing w:line="312" w:lineRule="auto"/>
        <w:ind w:left="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丹尼斯·史蒂文斯</w:t>
      </w:r>
    </w:p>
    <w:p>
      <w:pPr>
        <w:pStyle w:val="19"/>
        <w:tabs>
          <w:tab w:val="right" w:leader="dot" w:pos="9040"/>
        </w:tabs>
        <w:spacing w:line="312" w:lineRule="auto"/>
        <w:ind w:left="2520" w:leftChars="0" w:hanging="2520" w:hangingChars="9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r>
        <w:rPr>
          <w:rFonts w:hint="eastAsia" w:ascii="仿宋_GB2312" w:hAnsi="仿宋_GB2312" w:eastAsia="仿宋_GB2312" w:cs="仿宋_GB2312"/>
          <w:kern w:val="2"/>
          <w:sz w:val="28"/>
          <w:szCs w:val="28"/>
        </w:rPr>
        <w:t>Qirx公司董事长，</w:t>
      </w:r>
      <w:r>
        <w:rPr>
          <w:rFonts w:hint="eastAsia" w:ascii="仿宋_GB2312" w:hAnsi="仿宋_GB2312" w:eastAsia="仿宋_GB2312" w:cs="仿宋_GB2312"/>
          <w:kern w:val="2"/>
          <w:sz w:val="28"/>
          <w:szCs w:val="28"/>
          <w:lang w:eastAsia="zh-CN"/>
        </w:rPr>
        <w:t>DATC</w:t>
      </w:r>
      <w:r>
        <w:rPr>
          <w:rFonts w:hint="eastAsia" w:ascii="仿宋_GB2312" w:hAnsi="仿宋_GB2312" w:eastAsia="仿宋_GB2312" w:cs="仿宋_GB2312"/>
          <w:kern w:val="2"/>
          <w:sz w:val="28"/>
          <w:szCs w:val="28"/>
        </w:rPr>
        <w:t>区块链交易所技术承载及支</w:t>
      </w:r>
    </w:p>
    <w:p>
      <w:pPr>
        <w:pStyle w:val="19"/>
        <w:tabs>
          <w:tab w:val="right" w:leader="dot" w:pos="9040"/>
        </w:tabs>
        <w:spacing w:line="312" w:lineRule="auto"/>
        <w:ind w:left="2100" w:leftChars="1000"/>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持方。Qirx公司整合了全世界最尖端的云计算技术，经它整合后的云计算技术比原来未整合单一公司的技术效率要提高80%以上。经调查，现在世界上还没有一间公司可以将世</w:t>
      </w:r>
    </w:p>
    <w:p>
      <w:pPr>
        <w:pStyle w:val="19"/>
        <w:tabs>
          <w:tab w:val="right" w:leader="dot" w:pos="9040"/>
        </w:tabs>
        <w:spacing w:line="312" w:lineRule="auto"/>
        <w:ind w:left="0" w:leftChars="0" w:firstLine="0" w:firstLine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界几个或更多的尖端云计算公司的技术兼容在一起，现在 Qirx不但做到了，而且做得非常出色，他们为澳洲国会大厦和澳洲财政部做的云计算，比现时世界所有的尖端的云计算技术整整高出一代，既省时，又省力，又能节约成本，尤其是更安全，更快捷，更有成效等等，这并不只是 Qirx公司的天才技术人员，而是Qirx公司的同仁们花了18年从事云计算项目，积累了无数的实践经验。</w:t>
      </w:r>
    </w:p>
    <w:p>
      <w:pPr>
        <w:pStyle w:val="19"/>
        <w:tabs>
          <w:tab w:val="right" w:leader="dot" w:pos="9040"/>
        </w:tabs>
        <w:spacing w:line="312" w:lineRule="auto"/>
        <w:ind w:left="360" w:leftChars="0" w:firstLine="400" w:firstLineChars="200"/>
        <w:rPr>
          <w:b/>
          <w:bCs/>
        </w:rPr>
      </w:pPr>
    </w:p>
    <w:p>
      <w:pPr>
        <w:pStyle w:val="19"/>
        <w:tabs>
          <w:tab w:val="right" w:leader="dot" w:pos="9040"/>
        </w:tabs>
        <w:spacing w:line="312" w:lineRule="auto"/>
        <w:ind w:left="360" w:leftChars="0" w:firstLine="400" w:firstLineChars="200"/>
        <w:rPr>
          <w:b/>
          <w:bCs/>
        </w:rPr>
      </w:pPr>
    </w:p>
    <w:p>
      <w:pPr>
        <w:spacing w:line="360" w:lineRule="auto"/>
        <w:ind w:left="2940" w:hanging="2940" w:hangingChars="1400"/>
      </w:pPr>
    </w:p>
    <w:p>
      <w:pPr>
        <w:spacing w:before="9"/>
        <w:ind w:firstLine="2530" w:firstLineChars="9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 xml:space="preserve">Thanawat </w:t>
      </w:r>
      <w:bookmarkStart w:id="34" w:name="OLE_LINK7"/>
      <w:r>
        <w:rPr>
          <w:rFonts w:hint="eastAsia" w:ascii="仿宋_GB2312" w:hAnsi="仿宋_GB2312" w:eastAsia="仿宋_GB2312" w:cs="仿宋_GB2312"/>
          <w:b/>
          <w:sz w:val="28"/>
          <w:szCs w:val="28"/>
        </w:rPr>
        <w:t>Lertwattanarak</w:t>
      </w:r>
      <w:bookmarkEnd w:id="34"/>
    </w:p>
    <w:p>
      <w:pPr>
        <w:spacing w:before="9"/>
        <w:ind w:firstLine="5060" w:firstLineChars="18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drawing>
          <wp:anchor distT="0" distB="0" distL="114300" distR="114300" simplePos="0" relativeHeight="251653120" behindDoc="1" locked="0" layoutInCell="1" allowOverlap="1">
            <wp:simplePos x="0" y="0"/>
            <wp:positionH relativeFrom="column">
              <wp:posOffset>145415</wp:posOffset>
            </wp:positionH>
            <wp:positionV relativeFrom="paragraph">
              <wp:posOffset>27305</wp:posOffset>
            </wp:positionV>
            <wp:extent cx="1238250" cy="1485900"/>
            <wp:effectExtent l="0" t="0" r="0" b="0"/>
            <wp:wrapThrough wrapText="bothSides">
              <wp:wrapPolygon>
                <wp:start x="0" y="0"/>
                <wp:lineTo x="0" y="21323"/>
                <wp:lineTo x="21268" y="21323"/>
                <wp:lineTo x="21268" y="0"/>
                <wp:lineTo x="0" y="0"/>
              </wp:wrapPolygon>
            </wp:wrapThrough>
            <wp:docPr id="36" name="图片 36" descr="65878455427860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58784554278605869"/>
                    <pic:cNvPicPr>
                      <a:picLocks noChangeAspect="1"/>
                    </pic:cNvPicPr>
                  </pic:nvPicPr>
                  <pic:blipFill>
                    <a:blip r:embed="rId20"/>
                    <a:stretch>
                      <a:fillRect/>
                    </a:stretch>
                  </pic:blipFill>
                  <pic:spPr>
                    <a:xfrm>
                      <a:off x="0" y="0"/>
                      <a:ext cx="1238250" cy="1485900"/>
                    </a:xfrm>
                    <a:prstGeom prst="rect">
                      <a:avLst/>
                    </a:prstGeom>
                  </pic:spPr>
                </pic:pic>
              </a:graphicData>
            </a:graphic>
          </wp:anchor>
        </w:drawing>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Lertwattanarak在技术顾问和项目管理方面有20多年的经验，有复杂的DAPP项目记录，在技术管理项目、资源和公司方面有丰富的经验。他拥有蒙库特国王工业学院应用数学和计算机科学学士学位，田纳西大学工业工程学士学位，田纳西大学制造工程学硕士。</w:t>
      </w: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pStyle w:val="19"/>
        <w:tabs>
          <w:tab w:val="right" w:leader="dot" w:pos="9040"/>
        </w:tabs>
        <w:spacing w:line="312" w:lineRule="auto"/>
        <w:ind w:left="0" w:leftChars="0"/>
        <w:rPr>
          <w:rFonts w:hint="eastAsia" w:eastAsiaTheme="minorEastAsia"/>
          <w:b/>
          <w:bCs/>
        </w:rPr>
      </w:pPr>
    </w:p>
    <w:p>
      <w:pPr>
        <w:pStyle w:val="19"/>
        <w:tabs>
          <w:tab w:val="right" w:leader="dot" w:pos="9040"/>
        </w:tabs>
        <w:spacing w:line="360" w:lineRule="auto"/>
        <w:ind w:left="0" w:leftChars="0" w:firstLine="2811" w:firstLineChars="10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Albert Shum</w:t>
      </w:r>
    </w:p>
    <w:p>
      <w:pPr>
        <w:pStyle w:val="19"/>
        <w:tabs>
          <w:tab w:val="right" w:leader="dot" w:pos="9040"/>
        </w:tabs>
        <w:spacing w:line="360"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5168" behindDoc="1" locked="0" layoutInCell="1" allowOverlap="1">
            <wp:simplePos x="0" y="0"/>
            <wp:positionH relativeFrom="column">
              <wp:posOffset>157480</wp:posOffset>
            </wp:positionH>
            <wp:positionV relativeFrom="paragraph">
              <wp:posOffset>38100</wp:posOffset>
            </wp:positionV>
            <wp:extent cx="1238250" cy="1485900"/>
            <wp:effectExtent l="0" t="0" r="0" b="0"/>
            <wp:wrapThrough wrapText="bothSides">
              <wp:wrapPolygon>
                <wp:start x="0" y="0"/>
                <wp:lineTo x="0" y="21323"/>
                <wp:lineTo x="21268" y="21323"/>
                <wp:lineTo x="21268" y="0"/>
                <wp:lineTo x="0" y="0"/>
              </wp:wrapPolygon>
            </wp:wrapThrough>
            <wp:docPr id="38" name="图片 38" descr="88680987625201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86809876252014713"/>
                    <pic:cNvPicPr>
                      <a:picLocks noChangeAspect="1"/>
                    </pic:cNvPicPr>
                  </pic:nvPicPr>
                  <pic:blipFill>
                    <a:blip r:embed="rId21"/>
                    <a:stretch>
                      <a:fillRect/>
                    </a:stretch>
                  </pic:blipFill>
                  <pic:spPr>
                    <a:xfrm>
                      <a:off x="0" y="0"/>
                      <a:ext cx="1238250" cy="1485900"/>
                    </a:xfrm>
                    <a:prstGeom prst="rect">
                      <a:avLst/>
                    </a:prstGeom>
                  </pic:spPr>
                </pic:pic>
              </a:graphicData>
            </a:graphic>
          </wp:anchor>
        </w:drawing>
      </w:r>
      <w:r>
        <w:rPr>
          <w:rFonts w:hint="eastAsia" w:ascii="仿宋_GB2312" w:hAnsi="仿宋_GB2312" w:eastAsia="仿宋_GB2312" w:cs="仿宋_GB2312"/>
          <w:sz w:val="28"/>
          <w:szCs w:val="28"/>
        </w:rPr>
        <w:t>Shum先生是一名认证的项目管理从业人员，在领导项目和人员、执行和监督技术项目以及管理技术项目的各个方面有30多年的经验。Shum先生担任全球主管。他负责领导通过一个全球小组向二十多个管辖区的业务单位提供核心信息技术服务。Shum先生完全负责实施专业和有效的解决方案，以确保基本职能和有效的内部控制，并与企业合作，实现其在所有地点的总体战略。在此之前，Shum先生于2007年1月至2010年3月担任南华早报集团首席信息官，2000年10月至2006年12月担任辛德勒集团区域首席信息官。</w:t>
      </w:r>
    </w:p>
    <w:p>
      <w:pPr>
        <w:pStyle w:val="19"/>
        <w:tabs>
          <w:tab w:val="right" w:leader="dot" w:pos="9040"/>
        </w:tabs>
        <w:spacing w:line="360"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Shum先生拥有美国太平洋州立大学的工商管理学士学位，美国计算机学习学院的计算机科学文凭，曾在瑞士洛桑的IMD商学院参加过高管发展课程。</w:t>
      </w:r>
    </w:p>
    <w:p>
      <w:pPr>
        <w:rPr>
          <w:rFonts w:ascii="仿宋_GB2312" w:hAnsi="仿宋_GB2312" w:eastAsia="仿宋_GB2312" w:cs="仿宋_GB2312"/>
          <w:sz w:val="28"/>
          <w:szCs w:val="28"/>
        </w:rPr>
      </w:pPr>
    </w:p>
    <w:p>
      <w:pPr>
        <w:rPr>
          <w:rFonts w:ascii="仿宋_GB2312" w:hAnsi="仿宋_GB2312" w:eastAsia="仿宋_GB2312" w:cs="仿宋_GB2312"/>
          <w:sz w:val="28"/>
          <w:szCs w:val="28"/>
        </w:rPr>
      </w:pPr>
    </w:p>
    <w:p>
      <w:pPr>
        <w:pStyle w:val="19"/>
        <w:tabs>
          <w:tab w:val="right" w:leader="dot" w:pos="9040"/>
        </w:tabs>
        <w:spacing w:line="312" w:lineRule="auto"/>
        <w:ind w:left="0" w:leftChars="0"/>
        <w:rPr>
          <w:rFonts w:hint="eastAsia" w:eastAsia="宋体"/>
        </w:rPr>
      </w:pPr>
    </w:p>
    <w:p>
      <w:pPr>
        <w:pStyle w:val="19"/>
        <w:tabs>
          <w:tab w:val="right" w:leader="dot" w:pos="9040"/>
        </w:tabs>
        <w:spacing w:line="360" w:lineRule="auto"/>
        <w:ind w:left="360" w:leftChars="0"/>
        <w:rPr>
          <w:rFonts w:ascii="仿宋_GB2312" w:hAnsi="仿宋_GB2312" w:eastAsia="仿宋_GB2312" w:cs="仿宋_GB2312"/>
          <w:b/>
          <w:bCs/>
          <w:kern w:val="2"/>
          <w:sz w:val="28"/>
          <w:szCs w:val="28"/>
        </w:rPr>
      </w:pPr>
      <w:r>
        <w:rPr>
          <w:rFonts w:hint="eastAsia" w:eastAsia="宋体"/>
        </w:rPr>
        <w:drawing>
          <wp:anchor distT="0" distB="0" distL="114300" distR="114300" simplePos="0" relativeHeight="251657216" behindDoc="1" locked="0" layoutInCell="1" allowOverlap="1">
            <wp:simplePos x="0" y="0"/>
            <wp:positionH relativeFrom="column">
              <wp:posOffset>78105</wp:posOffset>
            </wp:positionH>
            <wp:positionV relativeFrom="paragraph">
              <wp:posOffset>144145</wp:posOffset>
            </wp:positionV>
            <wp:extent cx="1238250" cy="1485900"/>
            <wp:effectExtent l="0" t="0" r="0" b="0"/>
            <wp:wrapThrough wrapText="bothSides">
              <wp:wrapPolygon>
                <wp:start x="0" y="0"/>
                <wp:lineTo x="0" y="21323"/>
                <wp:lineTo x="21268" y="21323"/>
                <wp:lineTo x="21268" y="0"/>
                <wp:lineTo x="0" y="0"/>
              </wp:wrapPolygon>
            </wp:wrapThrough>
            <wp:docPr id="39" name="图片 39" descr="27200792244341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72007922443416898"/>
                    <pic:cNvPicPr>
                      <a:picLocks noChangeAspect="1"/>
                    </pic:cNvPicPr>
                  </pic:nvPicPr>
                  <pic:blipFill>
                    <a:blip r:embed="rId22"/>
                    <a:stretch>
                      <a:fillRect/>
                    </a:stretch>
                  </pic:blipFill>
                  <pic:spPr>
                    <a:xfrm>
                      <a:off x="0" y="0"/>
                      <a:ext cx="1238250" cy="1485900"/>
                    </a:xfrm>
                    <a:prstGeom prst="rect">
                      <a:avLst/>
                    </a:prstGeom>
                  </pic:spPr>
                </pic:pic>
              </a:graphicData>
            </a:graphic>
          </wp:anchor>
        </w:drawing>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b/>
          <w:bCs/>
          <w:kern w:val="2"/>
          <w:sz w:val="28"/>
          <w:szCs w:val="28"/>
        </w:rPr>
        <w:t xml:space="preserve">Srirat </w:t>
      </w:r>
      <w:bookmarkStart w:id="35" w:name="OLE_LINK5"/>
      <w:r>
        <w:rPr>
          <w:rFonts w:hint="eastAsia" w:ascii="仿宋_GB2312" w:hAnsi="仿宋_GB2312" w:eastAsia="仿宋_GB2312" w:cs="仿宋_GB2312"/>
          <w:b/>
          <w:bCs/>
          <w:kern w:val="2"/>
          <w:sz w:val="28"/>
          <w:szCs w:val="28"/>
        </w:rPr>
        <w:t>Chuchottaworn</w:t>
      </w:r>
      <w:bookmarkEnd w:id="35"/>
    </w:p>
    <w:p>
      <w:pPr>
        <w:spacing w:line="360" w:lineRule="auto"/>
        <w:ind w:left="3643" w:hanging="3657" w:hangingChars="1301"/>
        <w:rPr>
          <w:rFonts w:ascii="仿宋_GB2312" w:hAnsi="仿宋_GB2312" w:eastAsia="仿宋_GB2312" w:cs="仿宋_GB2312"/>
          <w:sz w:val="28"/>
          <w:szCs w:val="28"/>
        </w:rPr>
      </w:pP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sz w:val="28"/>
          <w:szCs w:val="28"/>
        </w:rPr>
        <w:t>Chuchottaworn女士从事it和咨询业务已有20多</w:t>
      </w:r>
    </w:p>
    <w:p>
      <w:pPr>
        <w:spacing w:line="360" w:lineRule="auto"/>
        <w:ind w:left="3643" w:hanging="3642" w:hangingChars="1301"/>
        <w:rPr>
          <w:rFonts w:ascii="仿宋_GB2312" w:hAnsi="仿宋_GB2312" w:eastAsia="仿宋_GB2312" w:cs="仿宋_GB2312"/>
          <w:sz w:val="28"/>
          <w:szCs w:val="28"/>
        </w:rPr>
      </w:pPr>
      <w:r>
        <w:rPr>
          <w:rFonts w:hint="eastAsia" w:ascii="仿宋_GB2312" w:hAnsi="仿宋_GB2312" w:eastAsia="仿宋_GB2312" w:cs="仿宋_GB2312"/>
          <w:sz w:val="28"/>
          <w:szCs w:val="28"/>
        </w:rPr>
        <w:t>年。1997年，她成为财务和控制方面的SAP顾问(FI/co)，</w:t>
      </w:r>
    </w:p>
    <w:p>
      <w:pPr>
        <w:spacing w:line="360" w:lineRule="auto"/>
        <w:ind w:left="3643" w:hanging="3642" w:hangingChars="1301"/>
        <w:rPr>
          <w:rFonts w:ascii="仿宋_GB2312" w:hAnsi="仿宋_GB2312" w:eastAsia="仿宋_GB2312" w:cs="仿宋_GB2312"/>
          <w:sz w:val="28"/>
          <w:szCs w:val="28"/>
        </w:rPr>
      </w:pPr>
      <w:r>
        <w:rPr>
          <w:rFonts w:hint="eastAsia" w:ascii="仿宋_GB2312" w:hAnsi="仿宋_GB2312" w:eastAsia="仿宋_GB2312" w:cs="仿宋_GB2312"/>
          <w:sz w:val="28"/>
          <w:szCs w:val="28"/>
        </w:rPr>
        <w:t>并于2004年获得FI/co证书。她创建了Iam集团，此后一</w:t>
      </w:r>
    </w:p>
    <w:p>
      <w:pPr>
        <w:spacing w:line="360" w:lineRule="auto"/>
        <w:ind w:left="3643" w:hanging="3642" w:hangingChars="130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直担任集团董事。她是一名经验丰富的项目经理。拥有多项</w:t>
      </w:r>
    </w:p>
    <w:p>
      <w:pPr>
        <w:spacing w:line="360" w:lineRule="auto"/>
        <w:ind w:left="3643" w:hanging="3642" w:hangingChars="1301"/>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sap证书。她在国立技术学院获得了工程师学士学位，并在</w:t>
      </w:r>
      <w:bookmarkStart w:id="36" w:name="OLE_LINK6"/>
      <w:r>
        <w:rPr>
          <w:rFonts w:hint="eastAsia" w:ascii="仿宋_GB2312" w:hAnsi="仿宋_GB2312" w:eastAsia="仿宋_GB2312" w:cs="仿宋_GB2312"/>
          <w:sz w:val="28"/>
          <w:szCs w:val="28"/>
        </w:rPr>
        <w:t>朱拉隆功大学</w:t>
      </w:r>
      <w:bookmarkEnd w:id="36"/>
      <w:r>
        <w:rPr>
          <w:rFonts w:hint="eastAsia" w:ascii="仿宋_GB2312" w:hAnsi="仿宋_GB2312" w:eastAsia="仿宋_GB2312" w:cs="仿宋_GB2312"/>
          <w:sz w:val="28"/>
          <w:szCs w:val="28"/>
        </w:rPr>
        <w:t>获得</w:t>
      </w:r>
    </w:p>
    <w:p>
      <w:pPr>
        <w:spacing w:line="360" w:lineRule="auto"/>
        <w:ind w:left="3643" w:hanging="3642" w:hangingChars="1301"/>
        <w:rPr>
          <w:rFonts w:ascii="仿宋_GB2312" w:hAnsi="仿宋_GB2312" w:eastAsia="仿宋_GB2312" w:cs="仿宋_GB2312"/>
          <w:sz w:val="28"/>
          <w:szCs w:val="28"/>
        </w:rPr>
      </w:pPr>
      <w:r>
        <w:rPr>
          <w:rFonts w:hint="eastAsia" w:ascii="仿宋_GB2312" w:hAnsi="仿宋_GB2312" w:eastAsia="仿宋_GB2312" w:cs="仿宋_GB2312"/>
          <w:sz w:val="28"/>
          <w:szCs w:val="28"/>
        </w:rPr>
        <w:t>了信息技术硕士学位。</w:t>
      </w:r>
    </w:p>
    <w:p>
      <w:pPr>
        <w:rPr>
          <w:rFonts w:ascii="仿宋_GB2312" w:hAnsi="仿宋_GB2312" w:eastAsia="仿宋_GB2312" w:cs="仿宋_GB2312"/>
          <w:sz w:val="28"/>
          <w:szCs w:val="28"/>
        </w:rPr>
      </w:pPr>
    </w:p>
    <w:p>
      <w:pPr>
        <w:pStyle w:val="19"/>
        <w:tabs>
          <w:tab w:val="right" w:leader="dot" w:pos="9040"/>
        </w:tabs>
        <w:spacing w:line="312" w:lineRule="auto"/>
        <w:ind w:left="0" w:leftChars="0"/>
        <w:rPr>
          <w:rFonts w:ascii="仿宋_GB2312" w:hAnsi="仿宋_GB2312" w:eastAsia="仿宋_GB2312" w:cs="仿宋_GB2312"/>
          <w:kern w:val="2"/>
          <w:sz w:val="28"/>
          <w:szCs w:val="28"/>
        </w:rPr>
      </w:pPr>
      <w:bookmarkStart w:id="37" w:name="OLE_LINK9"/>
    </w:p>
    <w:p>
      <w:pPr>
        <w:pStyle w:val="19"/>
        <w:tabs>
          <w:tab w:val="right" w:leader="dot" w:pos="9040"/>
        </w:tabs>
        <w:spacing w:line="312" w:lineRule="auto"/>
        <w:ind w:left="360" w:leftChars="0" w:firstLine="2240" w:firstLineChars="8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drawing>
          <wp:anchor distT="0" distB="0" distL="114300" distR="114300" simplePos="0" relativeHeight="251728896" behindDoc="0" locked="0" layoutInCell="1" allowOverlap="1">
            <wp:simplePos x="0" y="0"/>
            <wp:positionH relativeFrom="column">
              <wp:posOffset>39370</wp:posOffset>
            </wp:positionH>
            <wp:positionV relativeFrom="paragraph">
              <wp:posOffset>163830</wp:posOffset>
            </wp:positionV>
            <wp:extent cx="1238250" cy="1485900"/>
            <wp:effectExtent l="0" t="0" r="0" b="0"/>
            <wp:wrapNone/>
            <wp:docPr id="41" name="图片 41" descr="69749883603885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97498836038855228"/>
                    <pic:cNvPicPr>
                      <a:picLocks noChangeAspect="1"/>
                    </pic:cNvPicPr>
                  </pic:nvPicPr>
                  <pic:blipFill>
                    <a:blip r:embed="rId23"/>
                    <a:stretch>
                      <a:fillRect/>
                    </a:stretch>
                  </pic:blipFill>
                  <pic:spPr>
                    <a:xfrm>
                      <a:off x="0" y="0"/>
                      <a:ext cx="1238250" cy="1485900"/>
                    </a:xfrm>
                    <a:prstGeom prst="rect">
                      <a:avLst/>
                    </a:prstGeom>
                  </pic:spPr>
                </pic:pic>
              </a:graphicData>
            </a:graphic>
          </wp:anchor>
        </w:drawing>
      </w:r>
      <w:r>
        <w:rPr>
          <w:rFonts w:hint="eastAsia" w:ascii="仿宋_GB2312" w:hAnsi="仿宋_GB2312" w:eastAsia="仿宋_GB2312" w:cs="仿宋_GB2312"/>
          <w:kern w:val="2"/>
          <w:sz w:val="28"/>
          <w:szCs w:val="28"/>
        </w:rPr>
        <w:t>黄锦波博士</w:t>
      </w:r>
      <w:bookmarkEnd w:id="37"/>
    </w:p>
    <w:p>
      <w:pPr>
        <w:pStyle w:val="19"/>
        <w:tabs>
          <w:tab w:val="right" w:leader="dot" w:pos="9040"/>
        </w:tabs>
        <w:spacing w:line="312" w:lineRule="auto"/>
        <w:ind w:left="2310" w:leftChars="110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祖籍广东台山，生于香港，美国首位华裔市长，医学博士；美国中美电视台董事长、香港国际投资总商会名誉会长、南通市总商会名誉会长、世界杰出华商协会副会长、</w:t>
      </w:r>
    </w:p>
    <w:p>
      <w:pPr>
        <w:pStyle w:val="19"/>
        <w:tabs>
          <w:tab w:val="right" w:leader="dot" w:pos="9040"/>
        </w:tabs>
        <w:spacing w:line="312" w:lineRule="auto"/>
        <w:ind w:left="2375" w:leftChars="1131" w:firstLine="0" w:firstLineChars="0"/>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南方香江集团高级顾问和形象代言人、“广之旅”国际旅游代言人兼旅游顾问、浪登公司高级顾问、广安市商会特</w:t>
      </w:r>
    </w:p>
    <w:p>
      <w:pPr>
        <w:pStyle w:val="19"/>
        <w:tabs>
          <w:tab w:val="right" w:leader="dot" w:pos="9040"/>
        </w:tabs>
        <w:spacing w:line="312" w:lineRule="auto"/>
        <w:ind w:left="0" w:leftChars="0" w:firstLine="0" w:firstLine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别顾问、宜昌市政府高级顾问。20多年来，回中国100多次，致力于中美两国之间的政治、经济、文化交流，被媒体誉为“七位一体”的男人、“在中国最具魅力的男子汉”。  </w:t>
      </w:r>
    </w:p>
    <w:p>
      <w:pPr>
        <w:pStyle w:val="19"/>
        <w:tabs>
          <w:tab w:val="right" w:leader="dot" w:pos="9040"/>
        </w:tabs>
        <w:spacing w:line="312" w:lineRule="auto"/>
        <w:ind w:left="36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w:t>
      </w:r>
    </w:p>
    <w:p>
      <w:pPr>
        <w:pStyle w:val="19"/>
        <w:tabs>
          <w:tab w:val="right" w:leader="dot" w:pos="9040"/>
        </w:tabs>
        <w:spacing w:line="312" w:lineRule="auto"/>
        <w:ind w:left="36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w:t>
      </w:r>
    </w:p>
    <w:p>
      <w:pPr>
        <w:pStyle w:val="19"/>
        <w:tabs>
          <w:tab w:val="right" w:leader="dot" w:pos="9040"/>
        </w:tabs>
        <w:spacing w:line="312" w:lineRule="auto"/>
        <w:ind w:left="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drawing>
          <wp:anchor distT="0" distB="0" distL="114300" distR="114300" simplePos="0" relativeHeight="251658240" behindDoc="1" locked="0" layoutInCell="1" allowOverlap="1">
            <wp:simplePos x="0" y="0"/>
            <wp:positionH relativeFrom="column">
              <wp:posOffset>43815</wp:posOffset>
            </wp:positionH>
            <wp:positionV relativeFrom="paragraph">
              <wp:posOffset>162560</wp:posOffset>
            </wp:positionV>
            <wp:extent cx="1238250" cy="1485900"/>
            <wp:effectExtent l="0" t="0" r="0" b="0"/>
            <wp:wrapThrough wrapText="bothSides">
              <wp:wrapPolygon>
                <wp:start x="0" y="0"/>
                <wp:lineTo x="0" y="21323"/>
                <wp:lineTo x="21268" y="21323"/>
                <wp:lineTo x="21268" y="0"/>
                <wp:lineTo x="0" y="0"/>
              </wp:wrapPolygon>
            </wp:wrapThrough>
            <wp:docPr id="43" name="图片 43" descr="57384273504733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73842735047339510"/>
                    <pic:cNvPicPr>
                      <a:picLocks noChangeAspect="1"/>
                    </pic:cNvPicPr>
                  </pic:nvPicPr>
                  <pic:blipFill>
                    <a:blip r:embed="rId24"/>
                    <a:stretch>
                      <a:fillRect/>
                    </a:stretch>
                  </pic:blipFill>
                  <pic:spPr>
                    <a:xfrm>
                      <a:off x="0" y="0"/>
                      <a:ext cx="1238250" cy="1485900"/>
                    </a:xfrm>
                    <a:prstGeom prst="rect">
                      <a:avLst/>
                    </a:prstGeom>
                  </pic:spPr>
                </pic:pic>
              </a:graphicData>
            </a:graphic>
          </wp:anchor>
        </w:drawing>
      </w:r>
      <w:r>
        <w:rPr>
          <w:rFonts w:hint="eastAsia" w:ascii="仿宋_GB2312" w:hAnsi="仿宋_GB2312" w:eastAsia="仿宋_GB2312" w:cs="仿宋_GB2312"/>
          <w:kern w:val="2"/>
          <w:sz w:val="28"/>
          <w:szCs w:val="28"/>
        </w:rPr>
        <w:t xml:space="preserve"> </w:t>
      </w:r>
      <w:r>
        <w:rPr>
          <w:rFonts w:hint="eastAsia" w:ascii="仿宋_GB2312" w:hAnsi="仿宋_GB2312" w:eastAsia="仿宋_GB2312" w:cs="仿宋_GB2312"/>
          <w:kern w:val="2"/>
          <w:sz w:val="21"/>
          <w:szCs w:val="21"/>
        </w:rPr>
        <w:t xml:space="preserve"> </w:t>
      </w:r>
      <w:r>
        <w:rPr>
          <w:rFonts w:hint="eastAsia" w:ascii="仿宋_GB2312" w:hAnsi="仿宋_GB2312" w:eastAsia="仿宋_GB2312" w:cs="仿宋_GB2312"/>
          <w:kern w:val="2"/>
          <w:sz w:val="28"/>
          <w:szCs w:val="28"/>
        </w:rPr>
        <w:t>陆海林博士</w:t>
      </w:r>
    </w:p>
    <w:p>
      <w:pPr>
        <w:pStyle w:val="19"/>
        <w:tabs>
          <w:tab w:val="right" w:leader="dot" w:pos="9040"/>
        </w:tabs>
        <w:spacing w:line="312" w:lineRule="auto"/>
        <w:ind w:left="2100" w:leftChars="100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持有马来西亚科技大学(Universiti Teknologi Malaysia)工商管理硕士学位及南澳洲大学(University of South Australia)工商管理博士学位。陆海林博士于民营及公营公司会计与核数、财务顾问及公司管理方面拥有逾40</w:t>
      </w:r>
    </w:p>
    <w:p>
      <w:pPr>
        <w:pStyle w:val="19"/>
        <w:tabs>
          <w:tab w:val="right" w:leader="dot" w:pos="9040"/>
        </w:tabs>
        <w:spacing w:line="312" w:lineRule="auto"/>
        <w:ind w:left="199" w:leftChars="95"/>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年经验。彼亦为英格兰及威尔斯特许会计师公会、香港会计师公会及香港董事学会之资深会员，亦为英国特许秘书及行政人员公会及马来西亚会计师公会会员。现为万豪企业管理有限公司之主席，并为多家香港联交所上市公司之独立非执行董事。</w:t>
      </w:r>
    </w:p>
    <w:p>
      <w:pPr>
        <w:pStyle w:val="19"/>
        <w:tabs>
          <w:tab w:val="right" w:leader="dot" w:pos="9040"/>
        </w:tabs>
        <w:spacing w:line="312" w:lineRule="auto"/>
        <w:ind w:left="0" w:leftChars="0"/>
        <w:rPr>
          <w:rFonts w:ascii="仿宋_GB2312" w:hAnsi="仿宋_GB2312" w:eastAsia="仿宋_GB2312" w:cs="仿宋_GB2312"/>
          <w:kern w:val="2"/>
          <w:sz w:val="28"/>
          <w:szCs w:val="28"/>
        </w:rPr>
      </w:pPr>
    </w:p>
    <w:p>
      <w:pPr>
        <w:pStyle w:val="19"/>
        <w:tabs>
          <w:tab w:val="right" w:leader="dot" w:pos="9040"/>
        </w:tabs>
        <w:spacing w:line="312" w:lineRule="auto"/>
        <w:ind w:left="36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drawing>
          <wp:anchor distT="0" distB="0" distL="114300" distR="114300" simplePos="0" relativeHeight="251658240" behindDoc="1" locked="0" layoutInCell="1" allowOverlap="1">
            <wp:simplePos x="0" y="0"/>
            <wp:positionH relativeFrom="column">
              <wp:posOffset>60325</wp:posOffset>
            </wp:positionH>
            <wp:positionV relativeFrom="paragraph">
              <wp:posOffset>104775</wp:posOffset>
            </wp:positionV>
            <wp:extent cx="1238250" cy="1485900"/>
            <wp:effectExtent l="0" t="0" r="0" b="0"/>
            <wp:wrapThrough wrapText="bothSides">
              <wp:wrapPolygon>
                <wp:start x="0" y="0"/>
                <wp:lineTo x="0" y="21323"/>
                <wp:lineTo x="21268" y="21323"/>
                <wp:lineTo x="21268" y="0"/>
                <wp:lineTo x="0" y="0"/>
              </wp:wrapPolygon>
            </wp:wrapThrough>
            <wp:docPr id="44" name="图片 44" descr="268502900788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850290078810215"/>
                    <pic:cNvPicPr>
                      <a:picLocks noChangeAspect="1"/>
                    </pic:cNvPicPr>
                  </pic:nvPicPr>
                  <pic:blipFill>
                    <a:blip r:embed="rId25"/>
                    <a:stretch>
                      <a:fillRect/>
                    </a:stretch>
                  </pic:blipFill>
                  <pic:spPr>
                    <a:xfrm>
                      <a:off x="0" y="0"/>
                      <a:ext cx="1238250" cy="1485900"/>
                    </a:xfrm>
                    <a:prstGeom prst="rect">
                      <a:avLst/>
                    </a:prstGeom>
                  </pic:spPr>
                </pic:pic>
              </a:graphicData>
            </a:graphic>
          </wp:anchor>
        </w:drawing>
      </w:r>
      <w:r>
        <w:rPr>
          <w:rFonts w:hint="eastAsia" w:ascii="仿宋_GB2312" w:hAnsi="仿宋_GB2312" w:eastAsia="仿宋_GB2312" w:cs="仿宋_GB2312"/>
          <w:kern w:val="2"/>
          <w:sz w:val="28"/>
          <w:szCs w:val="28"/>
        </w:rPr>
        <w:t xml:space="preserve">  余中大教授</w:t>
      </w:r>
    </w:p>
    <w:p>
      <w:pPr>
        <w:pStyle w:val="19"/>
        <w:tabs>
          <w:tab w:val="right" w:leader="dot" w:pos="9040"/>
        </w:tabs>
        <w:spacing w:line="312" w:lineRule="auto"/>
        <w:ind w:left="0" w:leftChars="0" w:firstLine="560" w:firstLineChars="20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重庆市垫江人，博士、教授，现任世界生产力科学院院士、北京大学民营经济研究院高级研究员、教育与人力资本研究所所长兼西南大学育才学院终身教授、兰州交通大学博文学院终身教授、西安交通大学东方管理研究院副院长、一带一路投资银行行长。</w:t>
      </w:r>
    </w:p>
    <w:tbl>
      <w:tblPr>
        <w:tblStyle w:val="16"/>
        <w:tblpPr w:leftFromText="180" w:rightFromText="180" w:vertAnchor="text" w:horzAnchor="margin" w:tblpY="339"/>
        <w:tblW w:w="99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18"/>
        <w:gridCol w:w="4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40" w:hRule="atLeast"/>
        </w:trPr>
        <w:tc>
          <w:tcPr>
            <w:tcW w:w="5318" w:type="dxa"/>
          </w:tcPr>
          <w:p>
            <w:pPr>
              <w:pStyle w:val="19"/>
              <w:tabs>
                <w:tab w:val="right" w:leader="dot" w:pos="9040"/>
              </w:tabs>
              <w:spacing w:line="312" w:lineRule="auto"/>
              <w:ind w:left="0" w:leftChars="0"/>
              <w:rPr>
                <w:rFonts w:ascii="仿宋_GB2312" w:hAnsi="仿宋_GB2312" w:eastAsia="仿宋_GB2312" w:cs="仿宋_GB2312"/>
                <w:kern w:val="2"/>
                <w:sz w:val="28"/>
                <w:szCs w:val="28"/>
              </w:rPr>
            </w:pPr>
            <w:r>
              <w:rPr>
                <w:rFonts w:hint="eastAsia" w:ascii="仿宋_GB2312" w:hAnsi="仿宋_GB2312" w:eastAsia="仿宋_GB2312" w:cs="仿宋_GB2312"/>
                <w:kern w:val="2"/>
                <w:sz w:val="28"/>
                <w:szCs w:val="28"/>
              </w:rPr>
              <w:drawing>
                <wp:anchor distT="0" distB="0" distL="114300" distR="114300" simplePos="0" relativeHeight="251708416" behindDoc="0" locked="0" layoutInCell="1" allowOverlap="1">
                  <wp:simplePos x="0" y="0"/>
                  <wp:positionH relativeFrom="column">
                    <wp:posOffset>-45085</wp:posOffset>
                  </wp:positionH>
                  <wp:positionV relativeFrom="paragraph">
                    <wp:posOffset>163830</wp:posOffset>
                  </wp:positionV>
                  <wp:extent cx="1500505" cy="1500505"/>
                  <wp:effectExtent l="0" t="0" r="4445" b="4445"/>
                  <wp:wrapNone/>
                  <wp:docPr id="46" name="图片 46" descr="38751195760432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87511957604322429"/>
                          <pic:cNvPicPr>
                            <a:picLocks noChangeAspect="1"/>
                          </pic:cNvPicPr>
                        </pic:nvPicPr>
                        <pic:blipFill>
                          <a:blip r:embed="rId26"/>
                          <a:stretch>
                            <a:fillRect/>
                          </a:stretch>
                        </pic:blipFill>
                        <pic:spPr>
                          <a:xfrm>
                            <a:off x="0" y="0"/>
                            <a:ext cx="1500505" cy="1500505"/>
                          </a:xfrm>
                          <a:prstGeom prst="rect">
                            <a:avLst/>
                          </a:prstGeom>
                        </pic:spPr>
                      </pic:pic>
                    </a:graphicData>
                  </a:graphic>
                </wp:anchor>
              </w:drawing>
            </w: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p>
          <w:p>
            <w:pPr>
              <w:pStyle w:val="19"/>
              <w:tabs>
                <w:tab w:val="right" w:leader="dot" w:pos="9040"/>
              </w:tabs>
              <w:spacing w:line="312" w:lineRule="auto"/>
              <w:ind w:left="0" w:leftChars="0"/>
              <w:rPr>
                <w:rFonts w:ascii="楷体" w:hAnsi="楷体" w:eastAsia="楷体" w:cs="楷体"/>
                <w:b/>
                <w:bCs/>
                <w:kern w:val="2"/>
                <w:sz w:val="24"/>
                <w:szCs w:val="24"/>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r>
              <w:rPr>
                <w:rFonts w:hint="eastAsia" w:ascii="楷体" w:hAnsi="楷体" w:eastAsia="楷体" w:cs="楷体"/>
                <w:b/>
                <w:bCs/>
                <w:kern w:val="2"/>
                <w:sz w:val="24"/>
                <w:szCs w:val="24"/>
              </w:rPr>
              <w:t>陈亮</w:t>
            </w:r>
          </w:p>
          <w:p>
            <w:pPr>
              <w:pStyle w:val="19"/>
              <w:tabs>
                <w:tab w:val="right" w:leader="dot" w:pos="9040"/>
              </w:tabs>
              <w:spacing w:line="312" w:lineRule="auto"/>
              <w:ind w:left="0" w:leftChars="0"/>
              <w:rPr>
                <w:rFonts w:ascii="楷体" w:hAnsi="楷体" w:eastAsia="楷体" w:cs="楷体"/>
                <w:kern w:val="2"/>
                <w:sz w:val="24"/>
                <w:szCs w:val="24"/>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r>
              <w:rPr>
                <w:rFonts w:hint="eastAsia" w:ascii="楷体" w:hAnsi="楷体" w:eastAsia="楷体" w:cs="楷体"/>
                <w:kern w:val="2"/>
                <w:sz w:val="24"/>
                <w:szCs w:val="24"/>
              </w:rPr>
              <w:t>五洲七洋国</w:t>
            </w:r>
          </w:p>
          <w:p>
            <w:pPr>
              <w:pStyle w:val="19"/>
              <w:tabs>
                <w:tab w:val="right" w:leader="dot" w:pos="9040"/>
              </w:tabs>
              <w:spacing w:line="312" w:lineRule="auto"/>
              <w:ind w:left="0" w:leftChars="0"/>
              <w:rPr>
                <w:rFonts w:ascii="楷体" w:hAnsi="楷体" w:eastAsia="楷体" w:cs="楷体"/>
                <w:kern w:val="2"/>
                <w:sz w:val="24"/>
                <w:szCs w:val="24"/>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r>
              <w:rPr>
                <w:rFonts w:hint="eastAsia" w:ascii="楷体" w:hAnsi="楷体" w:eastAsia="楷体" w:cs="楷体"/>
                <w:kern w:val="2"/>
                <w:sz w:val="24"/>
                <w:szCs w:val="24"/>
              </w:rPr>
              <w:t>际控股有限</w:t>
            </w:r>
          </w:p>
          <w:p>
            <w:pPr>
              <w:pStyle w:val="19"/>
              <w:tabs>
                <w:tab w:val="right" w:leader="dot" w:pos="9040"/>
              </w:tabs>
              <w:spacing w:line="312" w:lineRule="auto"/>
              <w:ind w:left="0" w:leftChars="0"/>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r>
              <w:rPr>
                <w:rFonts w:hint="eastAsia" w:ascii="楷体" w:hAnsi="楷体" w:eastAsia="楷体" w:cs="楷体"/>
                <w:kern w:val="2"/>
                <w:sz w:val="24"/>
                <w:szCs w:val="24"/>
              </w:rPr>
              <w:t>公司董事长</w:t>
            </w:r>
          </w:p>
        </w:tc>
        <w:tc>
          <w:tcPr>
            <w:tcW w:w="4661" w:type="dxa"/>
          </w:tcPr>
          <w:p>
            <w:pPr>
              <w:pStyle w:val="19"/>
              <w:tabs>
                <w:tab w:val="right" w:leader="dot" w:pos="9040"/>
              </w:tabs>
              <w:spacing w:line="312" w:lineRule="auto"/>
              <w:ind w:left="0" w:leftChars="0"/>
              <w:rPr>
                <w:rFonts w:ascii="仿宋_GB2312" w:hAnsi="仿宋_GB2312" w:eastAsia="仿宋_GB2312" w:cs="仿宋_GB2312"/>
                <w:kern w:val="2"/>
                <w:sz w:val="28"/>
                <w:szCs w:val="28"/>
              </w:rPr>
            </w:pPr>
            <w:r>
              <w:drawing>
                <wp:anchor distT="0" distB="0" distL="114300" distR="114300" simplePos="0" relativeHeight="251707392" behindDoc="1" locked="0" layoutInCell="1" allowOverlap="1">
                  <wp:simplePos x="0" y="0"/>
                  <wp:positionH relativeFrom="column">
                    <wp:posOffset>9525</wp:posOffset>
                  </wp:positionH>
                  <wp:positionV relativeFrom="paragraph">
                    <wp:posOffset>195580</wp:posOffset>
                  </wp:positionV>
                  <wp:extent cx="1447800" cy="1447800"/>
                  <wp:effectExtent l="0" t="0" r="0" b="0"/>
                  <wp:wrapThrough wrapText="bothSides">
                    <wp:wrapPolygon>
                      <wp:start x="7674" y="0"/>
                      <wp:lineTo x="5968" y="284"/>
                      <wp:lineTo x="1137" y="3695"/>
                      <wp:lineTo x="0" y="7389"/>
                      <wp:lineTo x="0" y="14211"/>
                      <wp:lineTo x="2274" y="18758"/>
                      <wp:lineTo x="6821" y="21316"/>
                      <wp:lineTo x="7674" y="21316"/>
                      <wp:lineTo x="13642" y="21316"/>
                      <wp:lineTo x="14495" y="21316"/>
                      <wp:lineTo x="19042" y="18758"/>
                      <wp:lineTo x="21316" y="14211"/>
                      <wp:lineTo x="21316" y="7389"/>
                      <wp:lineTo x="20179" y="3979"/>
                      <wp:lineTo x="15347" y="284"/>
                      <wp:lineTo x="13642" y="0"/>
                      <wp:lineTo x="7674" y="0"/>
                    </wp:wrapPolygon>
                  </wp:wrapThrough>
                  <wp:docPr id="52" name="图片 52" descr="15500486717123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5004867171239309"/>
                          <pic:cNvPicPr>
                            <a:picLocks noChangeAspect="1"/>
                          </pic:cNvPicPr>
                        </pic:nvPicPr>
                        <pic:blipFill>
                          <a:blip r:embed="rId27"/>
                          <a:stretch>
                            <a:fillRect/>
                          </a:stretch>
                        </pic:blipFill>
                        <pic:spPr>
                          <a:xfrm>
                            <a:off x="0" y="0"/>
                            <a:ext cx="1447800" cy="1447800"/>
                          </a:xfrm>
                          <a:prstGeom prst="rect">
                            <a:avLst/>
                          </a:prstGeom>
                        </pic:spPr>
                      </pic:pic>
                    </a:graphicData>
                  </a:graphic>
                </wp:anchor>
              </w:drawing>
            </w:r>
          </w:p>
          <w:p>
            <w:pPr>
              <w:pStyle w:val="19"/>
              <w:tabs>
                <w:tab w:val="right" w:leader="dot" w:pos="9040"/>
              </w:tabs>
              <w:spacing w:line="312" w:lineRule="auto"/>
              <w:ind w:left="0" w:leftChars="0"/>
              <w:rPr>
                <w:rFonts w:ascii="楷体" w:hAnsi="楷体" w:eastAsia="楷体" w:cs="楷体"/>
                <w:b/>
                <w:bCs/>
                <w:kern w:val="2"/>
                <w:sz w:val="24"/>
                <w:szCs w:val="24"/>
              </w:rPr>
            </w:pPr>
            <w:r>
              <w:rPr>
                <w:rFonts w:hint="eastAsia" w:ascii="楷体" w:hAnsi="楷体" w:eastAsia="楷体" w:cs="楷体"/>
                <w:b/>
                <w:bCs/>
                <w:kern w:val="2"/>
                <w:sz w:val="24"/>
                <w:szCs w:val="24"/>
              </w:rPr>
              <w:t>严焕松</w:t>
            </w:r>
          </w:p>
          <w:p>
            <w:pPr>
              <w:pStyle w:val="19"/>
              <w:tabs>
                <w:tab w:val="right" w:leader="dot" w:pos="9040"/>
              </w:tabs>
              <w:spacing w:line="312" w:lineRule="auto"/>
              <w:ind w:left="0" w:leftChars="0"/>
              <w:rPr>
                <w:rFonts w:ascii="楷体" w:hAnsi="楷体" w:eastAsia="楷体" w:cs="仿宋_GB2312"/>
                <w:kern w:val="2"/>
                <w:sz w:val="24"/>
                <w:szCs w:val="24"/>
              </w:rPr>
            </w:pPr>
            <w:r>
              <w:rPr>
                <w:rFonts w:hint="eastAsia" w:ascii="楷体" w:hAnsi="楷体" w:eastAsia="楷体" w:cs="仿宋_GB2312"/>
                <w:kern w:val="2"/>
                <w:sz w:val="24"/>
                <w:szCs w:val="24"/>
              </w:rPr>
              <w:t>海外叶剑英研究</w:t>
            </w:r>
          </w:p>
          <w:p>
            <w:pPr>
              <w:pStyle w:val="19"/>
              <w:tabs>
                <w:tab w:val="right" w:leader="dot" w:pos="9040"/>
              </w:tabs>
              <w:spacing w:line="312" w:lineRule="auto"/>
              <w:ind w:left="0" w:leftChars="0"/>
              <w:rPr>
                <w:rFonts w:ascii="楷体" w:hAnsi="楷体" w:eastAsia="楷体" w:cs="仿宋_GB2312"/>
                <w:kern w:val="2"/>
                <w:sz w:val="24"/>
                <w:szCs w:val="24"/>
              </w:rPr>
            </w:pPr>
            <w:r>
              <w:rPr>
                <w:rFonts w:hint="eastAsia" w:ascii="楷体" w:hAnsi="楷体" w:eastAsia="楷体" w:cs="仿宋_GB2312"/>
                <w:kern w:val="2"/>
                <w:sz w:val="24"/>
                <w:szCs w:val="24"/>
              </w:rPr>
              <w:t>联合总会会长</w:t>
            </w:r>
          </w:p>
          <w:p>
            <w:pPr>
              <w:pStyle w:val="19"/>
              <w:tabs>
                <w:tab w:val="right" w:leader="dot" w:pos="9040"/>
              </w:tabs>
              <w:spacing w:line="312" w:lineRule="auto"/>
              <w:ind w:left="0" w:leftChars="0"/>
              <w:rPr>
                <w:rFonts w:ascii="楷体" w:hAnsi="楷体" w:eastAsia="楷体" w:cs="仿宋_GB2312"/>
                <w:kern w:val="2"/>
                <w:sz w:val="24"/>
                <w:szCs w:val="24"/>
              </w:rPr>
            </w:pPr>
            <w:r>
              <w:rPr>
                <w:rFonts w:hint="eastAsia" w:ascii="楷体" w:hAnsi="楷体" w:eastAsia="楷体" w:cs="仿宋_GB2312"/>
                <w:kern w:val="2"/>
                <w:sz w:val="24"/>
                <w:szCs w:val="24"/>
              </w:rPr>
              <w:t>孙中山中心基金会</w:t>
            </w:r>
          </w:p>
          <w:p>
            <w:pPr>
              <w:pStyle w:val="19"/>
              <w:tabs>
                <w:tab w:val="right" w:leader="dot" w:pos="9040"/>
              </w:tabs>
              <w:spacing w:line="312" w:lineRule="auto"/>
              <w:ind w:left="0" w:leftChars="0"/>
              <w:rPr>
                <w:rFonts w:hint="eastAsia" w:ascii="楷体" w:hAnsi="楷体" w:eastAsia="楷体" w:cs="仿宋_GB2312"/>
                <w:kern w:val="2"/>
                <w:sz w:val="24"/>
                <w:szCs w:val="24"/>
              </w:rPr>
            </w:pPr>
            <w:r>
              <w:rPr>
                <w:rFonts w:hint="eastAsia" w:ascii="楷体" w:hAnsi="楷体" w:eastAsia="楷体" w:cs="仿宋_GB2312"/>
                <w:kern w:val="2"/>
                <w:sz w:val="24"/>
                <w:szCs w:val="24"/>
              </w:rPr>
              <w:t>中国区会长</w:t>
            </w:r>
          </w:p>
          <w:p>
            <w:pPr>
              <w:pStyle w:val="19"/>
              <w:tabs>
                <w:tab w:val="right" w:leader="dot" w:pos="9040"/>
              </w:tabs>
              <w:spacing w:line="312" w:lineRule="auto"/>
              <w:ind w:left="0" w:leftChars="0"/>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 xml:space="preserve"> </w:t>
            </w:r>
            <w:r>
              <w:rPr>
                <w:rFonts w:ascii="仿宋_GB2312" w:hAnsi="仿宋_GB2312" w:eastAsia="仿宋_GB2312" w:cs="仿宋_GB2312"/>
                <w:kern w:val="2"/>
                <w:sz w:val="28"/>
                <w:szCs w:val="28"/>
              </w:rPr>
              <w:t xml:space="preserve">      </w:t>
            </w:r>
          </w:p>
        </w:tc>
      </w:tr>
    </w:tbl>
    <w:p>
      <w:pPr>
        <w:rPr>
          <w:rFonts w:hint="eastAsia" w:ascii="仿宋_GB2312" w:hAnsi="仿宋_GB2312" w:eastAsia="仿宋_GB2312" w:cs="仿宋_GB2312"/>
          <w:sz w:val="28"/>
          <w:szCs w:val="28"/>
        </w:rPr>
        <w:sectPr>
          <w:headerReference r:id="rId4" w:type="default"/>
          <w:pgSz w:w="11910" w:h="16840"/>
          <w:pgMar w:top="1740" w:right="1280" w:bottom="280" w:left="1260" w:header="1447" w:footer="720" w:gutter="0"/>
          <w:cols w:space="720" w:num="1"/>
        </w:sectPr>
      </w:pPr>
      <w:r>
        <mc:AlternateContent>
          <mc:Choice Requires="wpg">
            <w:drawing>
              <wp:anchor distT="0" distB="0" distL="114300" distR="114300" simplePos="0" relativeHeight="251667456" behindDoc="0" locked="0" layoutInCell="1" allowOverlap="1">
                <wp:simplePos x="0" y="0"/>
                <wp:positionH relativeFrom="page">
                  <wp:posOffset>4152900</wp:posOffset>
                </wp:positionH>
                <wp:positionV relativeFrom="paragraph">
                  <wp:posOffset>4561205</wp:posOffset>
                </wp:positionV>
                <wp:extent cx="3094355" cy="1598930"/>
                <wp:effectExtent l="0" t="0" r="0" b="1270"/>
                <wp:wrapNone/>
                <wp:docPr id="75" name="组合 75"/>
                <wp:cNvGraphicFramePr/>
                <a:graphic xmlns:a="http://schemas.openxmlformats.org/drawingml/2006/main">
                  <a:graphicData uri="http://schemas.microsoft.com/office/word/2010/wordprocessingGroup">
                    <wpg:wgp>
                      <wpg:cNvGrpSpPr/>
                      <wpg:grpSpPr>
                        <a:xfrm>
                          <a:off x="0" y="0"/>
                          <a:ext cx="3094355" cy="1598930"/>
                          <a:chOff x="1444" y="8542"/>
                          <a:chExt cx="4873" cy="2518"/>
                        </a:xfrm>
                      </wpg:grpSpPr>
                      <pic:pic xmlns:pic="http://schemas.openxmlformats.org/drawingml/2006/picture">
                        <pic:nvPicPr>
                          <pic:cNvPr id="71" name="图片 33"/>
                          <pic:cNvPicPr>
                            <a:picLocks noChangeAspect="1"/>
                          </pic:cNvPicPr>
                        </pic:nvPicPr>
                        <pic:blipFill>
                          <a:blip r:embed="rId28"/>
                          <a:stretch>
                            <a:fillRect/>
                          </a:stretch>
                        </pic:blipFill>
                        <pic:spPr>
                          <a:xfrm>
                            <a:off x="1490" y="8587"/>
                            <a:ext cx="2381" cy="2427"/>
                          </a:xfrm>
                          <a:prstGeom prst="rect">
                            <a:avLst/>
                          </a:prstGeom>
                          <a:noFill/>
                          <a:ln w="9525">
                            <a:noFill/>
                          </a:ln>
                        </pic:spPr>
                      </pic:pic>
                      <wps:wsp>
                        <wps:cNvPr id="72" name="任意多边形 72"/>
                        <wps:cNvSpPr/>
                        <wps:spPr>
                          <a:xfrm>
                            <a:off x="1467" y="8565"/>
                            <a:ext cx="2427" cy="2473"/>
                          </a:xfrm>
                          <a:custGeom>
                            <a:avLst/>
                            <a:gdLst/>
                            <a:ahLst/>
                            <a:cxnLst/>
                            <a:rect l="0" t="0" r="0" b="0"/>
                            <a:pathLst>
                              <a:path w="2427" h="2473">
                                <a:moveTo>
                                  <a:pt x="1214" y="0"/>
                                </a:moveTo>
                                <a:lnTo>
                                  <a:pt x="1338" y="7"/>
                                </a:lnTo>
                                <a:lnTo>
                                  <a:pt x="1458" y="25"/>
                                </a:lnTo>
                                <a:lnTo>
                                  <a:pt x="1574" y="56"/>
                                </a:lnTo>
                                <a:lnTo>
                                  <a:pt x="1686" y="98"/>
                                </a:lnTo>
                                <a:lnTo>
                                  <a:pt x="1792" y="149"/>
                                </a:lnTo>
                                <a:lnTo>
                                  <a:pt x="1892" y="212"/>
                                </a:lnTo>
                                <a:lnTo>
                                  <a:pt x="1986" y="283"/>
                                </a:lnTo>
                                <a:lnTo>
                                  <a:pt x="2072" y="363"/>
                                </a:lnTo>
                                <a:lnTo>
                                  <a:pt x="2150" y="450"/>
                                </a:lnTo>
                                <a:lnTo>
                                  <a:pt x="2220" y="545"/>
                                </a:lnTo>
                                <a:lnTo>
                                  <a:pt x="2280" y="648"/>
                                </a:lnTo>
                                <a:lnTo>
                                  <a:pt x="2331" y="755"/>
                                </a:lnTo>
                                <a:lnTo>
                                  <a:pt x="2372" y="869"/>
                                </a:lnTo>
                                <a:lnTo>
                                  <a:pt x="2402" y="988"/>
                                </a:lnTo>
                                <a:lnTo>
                                  <a:pt x="2420" y="1111"/>
                                </a:lnTo>
                                <a:lnTo>
                                  <a:pt x="2427" y="1237"/>
                                </a:lnTo>
                                <a:lnTo>
                                  <a:pt x="2420" y="1362"/>
                                </a:lnTo>
                                <a:lnTo>
                                  <a:pt x="2402" y="1485"/>
                                </a:lnTo>
                                <a:lnTo>
                                  <a:pt x="2372" y="1604"/>
                                </a:lnTo>
                                <a:lnTo>
                                  <a:pt x="2331" y="1718"/>
                                </a:lnTo>
                                <a:lnTo>
                                  <a:pt x="2280" y="1825"/>
                                </a:lnTo>
                                <a:lnTo>
                                  <a:pt x="2220" y="1928"/>
                                </a:lnTo>
                                <a:lnTo>
                                  <a:pt x="2150" y="2023"/>
                                </a:lnTo>
                                <a:lnTo>
                                  <a:pt x="2072" y="2110"/>
                                </a:lnTo>
                                <a:lnTo>
                                  <a:pt x="1986" y="2190"/>
                                </a:lnTo>
                                <a:lnTo>
                                  <a:pt x="1892" y="2261"/>
                                </a:lnTo>
                                <a:lnTo>
                                  <a:pt x="1792" y="2324"/>
                                </a:lnTo>
                                <a:lnTo>
                                  <a:pt x="1686" y="2375"/>
                                </a:lnTo>
                                <a:lnTo>
                                  <a:pt x="1574" y="2417"/>
                                </a:lnTo>
                                <a:lnTo>
                                  <a:pt x="1458" y="2448"/>
                                </a:lnTo>
                                <a:lnTo>
                                  <a:pt x="1338" y="2466"/>
                                </a:lnTo>
                                <a:lnTo>
                                  <a:pt x="1214" y="2473"/>
                                </a:lnTo>
                                <a:lnTo>
                                  <a:pt x="1089" y="2466"/>
                                </a:lnTo>
                                <a:lnTo>
                                  <a:pt x="969" y="2448"/>
                                </a:lnTo>
                                <a:lnTo>
                                  <a:pt x="853" y="2417"/>
                                </a:lnTo>
                                <a:lnTo>
                                  <a:pt x="742" y="2375"/>
                                </a:lnTo>
                                <a:lnTo>
                                  <a:pt x="635" y="2324"/>
                                </a:lnTo>
                                <a:lnTo>
                                  <a:pt x="535" y="2261"/>
                                </a:lnTo>
                                <a:lnTo>
                                  <a:pt x="442" y="2190"/>
                                </a:lnTo>
                                <a:lnTo>
                                  <a:pt x="356" y="2110"/>
                                </a:lnTo>
                                <a:lnTo>
                                  <a:pt x="277" y="2023"/>
                                </a:lnTo>
                                <a:lnTo>
                                  <a:pt x="207" y="1928"/>
                                </a:lnTo>
                                <a:lnTo>
                                  <a:pt x="147" y="1825"/>
                                </a:lnTo>
                                <a:lnTo>
                                  <a:pt x="96" y="1718"/>
                                </a:lnTo>
                                <a:lnTo>
                                  <a:pt x="55" y="1604"/>
                                </a:lnTo>
                                <a:lnTo>
                                  <a:pt x="25" y="1485"/>
                                </a:lnTo>
                                <a:lnTo>
                                  <a:pt x="7" y="1362"/>
                                </a:lnTo>
                                <a:lnTo>
                                  <a:pt x="0" y="1237"/>
                                </a:lnTo>
                                <a:lnTo>
                                  <a:pt x="7" y="1111"/>
                                </a:lnTo>
                                <a:lnTo>
                                  <a:pt x="25" y="988"/>
                                </a:lnTo>
                                <a:lnTo>
                                  <a:pt x="55" y="869"/>
                                </a:lnTo>
                                <a:lnTo>
                                  <a:pt x="96" y="755"/>
                                </a:lnTo>
                                <a:lnTo>
                                  <a:pt x="147" y="648"/>
                                </a:lnTo>
                                <a:lnTo>
                                  <a:pt x="207" y="545"/>
                                </a:lnTo>
                                <a:lnTo>
                                  <a:pt x="277" y="450"/>
                                </a:lnTo>
                                <a:lnTo>
                                  <a:pt x="356" y="363"/>
                                </a:lnTo>
                                <a:lnTo>
                                  <a:pt x="442" y="283"/>
                                </a:lnTo>
                                <a:lnTo>
                                  <a:pt x="535" y="212"/>
                                </a:lnTo>
                                <a:lnTo>
                                  <a:pt x="635" y="149"/>
                                </a:lnTo>
                                <a:lnTo>
                                  <a:pt x="742" y="98"/>
                                </a:lnTo>
                                <a:lnTo>
                                  <a:pt x="853" y="56"/>
                                </a:lnTo>
                                <a:lnTo>
                                  <a:pt x="969" y="25"/>
                                </a:lnTo>
                                <a:lnTo>
                                  <a:pt x="1089" y="7"/>
                                </a:lnTo>
                                <a:lnTo>
                                  <a:pt x="1214"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73" name="图片 35"/>
                          <pic:cNvPicPr>
                            <a:picLocks noChangeAspect="1"/>
                          </pic:cNvPicPr>
                        </pic:nvPicPr>
                        <pic:blipFill>
                          <a:blip r:embed="rId29"/>
                          <a:stretch>
                            <a:fillRect/>
                          </a:stretch>
                        </pic:blipFill>
                        <pic:spPr>
                          <a:xfrm>
                            <a:off x="3883" y="8661"/>
                            <a:ext cx="2434" cy="1716"/>
                          </a:xfrm>
                          <a:prstGeom prst="rect">
                            <a:avLst/>
                          </a:prstGeom>
                          <a:noFill/>
                          <a:ln w="9525">
                            <a:noFill/>
                          </a:ln>
                        </pic:spPr>
                      </pic:pic>
                      <wps:wsp>
                        <wps:cNvPr id="74" name="文本框 74"/>
                        <wps:cNvSpPr txBox="1"/>
                        <wps:spPr>
                          <a:xfrm>
                            <a:off x="1444" y="8542"/>
                            <a:ext cx="4165" cy="2518"/>
                          </a:xfrm>
                          <a:prstGeom prst="rect">
                            <a:avLst/>
                          </a:prstGeom>
                          <a:noFill/>
                          <a:ln w="9525">
                            <a:noFill/>
                          </a:ln>
                        </wps:spPr>
                        <wps:txbx>
                          <w:txbxContent>
                            <w:p>
                              <w:pPr>
                                <w:spacing w:before="118"/>
                                <w:ind w:firstLine="2409" w:firstLineChars="1000"/>
                                <w:jc w:val="left"/>
                                <w:rPr>
                                  <w:rFonts w:ascii="楷体" w:hAnsi="楷体" w:eastAsia="楷体" w:cs="楷体"/>
                                  <w:b/>
                                  <w:sz w:val="24"/>
                                </w:rPr>
                              </w:pPr>
                              <w:r>
                                <w:rPr>
                                  <w:rFonts w:hint="eastAsia" w:ascii="楷体" w:hAnsi="楷体" w:eastAsia="楷体" w:cs="楷体"/>
                                  <w:b/>
                                  <w:sz w:val="24"/>
                                </w:rPr>
                                <w:t>Gavin Lau</w:t>
                              </w:r>
                            </w:p>
                            <w:p>
                              <w:pPr>
                                <w:spacing w:before="118"/>
                                <w:ind w:left="2583"/>
                                <w:jc w:val="left"/>
                                <w:rPr>
                                  <w:rFonts w:ascii="楷体" w:hAnsi="楷体" w:eastAsia="楷体" w:cs="楷体"/>
                                  <w:bCs/>
                                  <w:sz w:val="24"/>
                                </w:rPr>
                              </w:pPr>
                              <w:r>
                                <w:rPr>
                                  <w:rFonts w:hint="eastAsia" w:ascii="楷体" w:hAnsi="楷体" w:eastAsia="楷体" w:cs="楷体"/>
                                  <w:bCs/>
                                  <w:sz w:val="24"/>
                                </w:rPr>
                                <w:t>瑞恩健康管理控股有限公司总裁</w:t>
                              </w:r>
                            </w:p>
                          </w:txbxContent>
                        </wps:txbx>
                        <wps:bodyPr lIns="0" tIns="0" rIns="0" bIns="0" upright="1"/>
                      </wps:wsp>
                    </wpg:wgp>
                  </a:graphicData>
                </a:graphic>
              </wp:anchor>
            </w:drawing>
          </mc:Choice>
          <mc:Fallback>
            <w:pict>
              <v:group id="_x0000_s1026" o:spid="_x0000_s1026" o:spt="203" style="position:absolute;left:0pt;margin-left:327pt;margin-top:359.15pt;height:125.9pt;width:243.65pt;mso-position-horizontal-relative:page;z-index:251667456;mso-width-relative:page;mso-height-relative:page;" coordorigin="1444,8542" coordsize="4873,2518" o:gfxdata="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">
                <o:lock v:ext="edit" aspectratio="f"/>
                <v:shape id="图片 33" o:spid="_x0000_s1026" o:spt="75" type="#_x0000_t75" style="position:absolute;left:1490;top:8587;height:2427;width:2381;" filled="f" o:preferrelative="t" stroked="f" coordsize="21600,21600" o:gfxdata="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TaBb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_x0000_s1026" o:spid="_x0000_s1026" o:spt="100" style="position:absolute;left:1467;top:8565;height:2473;width:2427;" filled="f" stroked="t" coordsize="2427,2473" o:gfxdata="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foavQAA&#10;ANsAAAAPAAAAAAAAAAEAIAAAACIAAABkcnMvZG93bnJldi54bWxQSwECFAAUAAAACACHTuJAMy8F&#10;njsAAAA5AAAAEAAAAAAAAAABACAAAAAMAQAAZHJzL3NoYXBleG1sLnhtbFBLBQYAAAAABgAGAFsB&#10;AAC2AwAAAAA=&#10;" path="m1214,0l1338,7,1458,25,1574,56,1686,98,1792,149,1892,212,1986,283,2072,363,2150,450,2220,545,2280,648,2331,755,2372,869,2402,988,2420,1111,2427,1237,2420,1362,2402,1485,2372,1604,2331,1718,2280,1825,2220,1928,2150,2023,2072,2110,1986,2190,1892,2261,1792,2324,1686,2375,1574,2417,1458,2448,1338,2466,1214,2473,1089,2466,969,2448,853,2417,742,2375,635,2324,535,2261,442,2190,356,2110,277,2023,207,1928,147,1825,96,1718,55,1604,25,1485,7,1362,0,1237,7,1111,25,988,55,869,96,755,147,648,207,545,277,450,356,363,442,283,535,212,635,149,742,98,853,56,969,25,1089,7,1214,0xe">
                  <v:fill on="f" focussize="0,0"/>
                  <v:stroke weight="2.25pt" color="#92D050" joinstyle="round"/>
                  <v:imagedata o:title=""/>
                  <o:lock v:ext="edit" aspectratio="f"/>
                </v:shape>
                <v:shape id="图片 35" o:spid="_x0000_s1026" o:spt="75" type="#_x0000_t75" style="position:absolute;left:3883;top:8661;height:1716;width:2434;" filled="f" o:preferrelative="t" stroked="f" coordsize="21600,21600" o:gfxdata="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ezL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_x0000_s1026" o:spid="_x0000_s1026" o:spt="202" type="#_x0000_t202" style="position:absolute;left:1444;top:8542;height:2518;width:4165;"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8"/>
                          <w:ind w:firstLine="2409" w:firstLineChars="1000"/>
                          <w:jc w:val="left"/>
                          <w:rPr>
                            <w:rFonts w:ascii="楷体" w:hAnsi="楷体" w:eastAsia="楷体" w:cs="楷体"/>
                            <w:b/>
                            <w:sz w:val="24"/>
                          </w:rPr>
                        </w:pPr>
                        <w:r>
                          <w:rPr>
                            <w:rFonts w:hint="eastAsia" w:ascii="楷体" w:hAnsi="楷体" w:eastAsia="楷体" w:cs="楷体"/>
                            <w:b/>
                            <w:sz w:val="24"/>
                          </w:rPr>
                          <w:t>Gavin Lau</w:t>
                        </w:r>
                      </w:p>
                      <w:p>
                        <w:pPr>
                          <w:spacing w:before="118"/>
                          <w:ind w:left="2583"/>
                          <w:jc w:val="left"/>
                          <w:rPr>
                            <w:rFonts w:ascii="楷体" w:hAnsi="楷体" w:eastAsia="楷体" w:cs="楷体"/>
                            <w:bCs/>
                            <w:sz w:val="24"/>
                          </w:rPr>
                        </w:pPr>
                        <w:r>
                          <w:rPr>
                            <w:rFonts w:hint="eastAsia" w:ascii="楷体" w:hAnsi="楷体" w:eastAsia="楷体" w:cs="楷体"/>
                            <w:bCs/>
                            <w:sz w:val="24"/>
                          </w:rPr>
                          <w:t>瑞恩健康管理控股有限公司总裁</w:t>
                        </w:r>
                      </w:p>
                    </w:txbxContent>
                  </v:textbox>
                </v:shape>
              </v:group>
            </w:pict>
          </mc:Fallback>
        </mc:AlternateContent>
      </w:r>
      <w:r>
        <mc:AlternateContent>
          <mc:Choice Requires="wpg">
            <w:drawing>
              <wp:anchor distT="0" distB="0" distL="114300" distR="114300" simplePos="0" relativeHeight="251704320" behindDoc="1" locked="0" layoutInCell="1" allowOverlap="1">
                <wp:simplePos x="0" y="0"/>
                <wp:positionH relativeFrom="page">
                  <wp:posOffset>802640</wp:posOffset>
                </wp:positionH>
                <wp:positionV relativeFrom="paragraph">
                  <wp:posOffset>4585335</wp:posOffset>
                </wp:positionV>
                <wp:extent cx="3093720" cy="1569720"/>
                <wp:effectExtent l="635" t="0" r="0" b="11430"/>
                <wp:wrapTopAndBottom/>
                <wp:docPr id="80" name="组合 80"/>
                <wp:cNvGraphicFramePr/>
                <a:graphic xmlns:a="http://schemas.openxmlformats.org/drawingml/2006/main">
                  <a:graphicData uri="http://schemas.microsoft.com/office/word/2010/wordprocessingGroup">
                    <wpg:wgp>
                      <wpg:cNvGrpSpPr/>
                      <wpg:grpSpPr>
                        <a:xfrm>
                          <a:off x="0" y="0"/>
                          <a:ext cx="3093720" cy="1569720"/>
                          <a:chOff x="6456" y="8574"/>
                          <a:chExt cx="4872" cy="2472"/>
                        </a:xfrm>
                      </wpg:grpSpPr>
                      <pic:pic xmlns:pic="http://schemas.openxmlformats.org/drawingml/2006/picture">
                        <pic:nvPicPr>
                          <pic:cNvPr id="76" name="图片 38"/>
                          <pic:cNvPicPr>
                            <a:picLocks noChangeAspect="1"/>
                          </pic:cNvPicPr>
                        </pic:nvPicPr>
                        <pic:blipFill>
                          <a:blip r:embed="rId30"/>
                          <a:stretch>
                            <a:fillRect/>
                          </a:stretch>
                        </pic:blipFill>
                        <pic:spPr>
                          <a:xfrm>
                            <a:off x="6750" y="8732"/>
                            <a:ext cx="1988" cy="2268"/>
                          </a:xfrm>
                          <a:prstGeom prst="rect">
                            <a:avLst/>
                          </a:prstGeom>
                          <a:noFill/>
                          <a:ln w="9525">
                            <a:noFill/>
                          </a:ln>
                        </pic:spPr>
                      </pic:pic>
                      <wps:wsp>
                        <wps:cNvPr id="77" name="任意多边形 77"/>
                        <wps:cNvSpPr/>
                        <wps:spPr>
                          <a:xfrm>
                            <a:off x="6479" y="8596"/>
                            <a:ext cx="2427" cy="2427"/>
                          </a:xfrm>
                          <a:custGeom>
                            <a:avLst/>
                            <a:gdLst/>
                            <a:ahLst/>
                            <a:cxnLst/>
                            <a:rect l="0" t="0" r="0" b="0"/>
                            <a:pathLst>
                              <a:path w="2427" h="2427">
                                <a:moveTo>
                                  <a:pt x="1214" y="0"/>
                                </a:moveTo>
                                <a:lnTo>
                                  <a:pt x="1338" y="6"/>
                                </a:lnTo>
                                <a:lnTo>
                                  <a:pt x="1458" y="24"/>
                                </a:lnTo>
                                <a:lnTo>
                                  <a:pt x="1574" y="54"/>
                                </a:lnTo>
                                <a:lnTo>
                                  <a:pt x="1685" y="95"/>
                                </a:lnTo>
                                <a:lnTo>
                                  <a:pt x="1792" y="146"/>
                                </a:lnTo>
                                <a:lnTo>
                                  <a:pt x="1892" y="206"/>
                                </a:lnTo>
                                <a:lnTo>
                                  <a:pt x="1985" y="277"/>
                                </a:lnTo>
                                <a:lnTo>
                                  <a:pt x="2071" y="355"/>
                                </a:lnTo>
                                <a:lnTo>
                                  <a:pt x="2150" y="441"/>
                                </a:lnTo>
                                <a:lnTo>
                                  <a:pt x="2220" y="534"/>
                                </a:lnTo>
                                <a:lnTo>
                                  <a:pt x="2280" y="634"/>
                                </a:lnTo>
                                <a:lnTo>
                                  <a:pt x="2331" y="741"/>
                                </a:lnTo>
                                <a:lnTo>
                                  <a:pt x="2372" y="852"/>
                                </a:lnTo>
                                <a:lnTo>
                                  <a:pt x="2402" y="968"/>
                                </a:lnTo>
                                <a:lnTo>
                                  <a:pt x="2420" y="1089"/>
                                </a:lnTo>
                                <a:lnTo>
                                  <a:pt x="2427" y="1213"/>
                                </a:lnTo>
                                <a:lnTo>
                                  <a:pt x="2420" y="1337"/>
                                </a:lnTo>
                                <a:lnTo>
                                  <a:pt x="2402" y="1457"/>
                                </a:lnTo>
                                <a:lnTo>
                                  <a:pt x="2372" y="1573"/>
                                </a:lnTo>
                                <a:lnTo>
                                  <a:pt x="2331" y="1685"/>
                                </a:lnTo>
                                <a:lnTo>
                                  <a:pt x="2280" y="1791"/>
                                </a:lnTo>
                                <a:lnTo>
                                  <a:pt x="2220" y="1891"/>
                                </a:lnTo>
                                <a:lnTo>
                                  <a:pt x="2150" y="1985"/>
                                </a:lnTo>
                                <a:lnTo>
                                  <a:pt x="2071" y="2070"/>
                                </a:lnTo>
                                <a:lnTo>
                                  <a:pt x="1985" y="2149"/>
                                </a:lnTo>
                                <a:lnTo>
                                  <a:pt x="1892" y="2219"/>
                                </a:lnTo>
                                <a:lnTo>
                                  <a:pt x="1792" y="2279"/>
                                </a:lnTo>
                                <a:lnTo>
                                  <a:pt x="1685" y="2330"/>
                                </a:lnTo>
                                <a:lnTo>
                                  <a:pt x="1574" y="2371"/>
                                </a:lnTo>
                                <a:lnTo>
                                  <a:pt x="1458" y="2401"/>
                                </a:lnTo>
                                <a:lnTo>
                                  <a:pt x="1338" y="2419"/>
                                </a:lnTo>
                                <a:lnTo>
                                  <a:pt x="1214" y="2426"/>
                                </a:lnTo>
                                <a:lnTo>
                                  <a:pt x="1089" y="2419"/>
                                </a:lnTo>
                                <a:lnTo>
                                  <a:pt x="969" y="2401"/>
                                </a:lnTo>
                                <a:lnTo>
                                  <a:pt x="853" y="2371"/>
                                </a:lnTo>
                                <a:lnTo>
                                  <a:pt x="742" y="2330"/>
                                </a:lnTo>
                                <a:lnTo>
                                  <a:pt x="635" y="2279"/>
                                </a:lnTo>
                                <a:lnTo>
                                  <a:pt x="535" y="2219"/>
                                </a:lnTo>
                                <a:lnTo>
                                  <a:pt x="442" y="2149"/>
                                </a:lnTo>
                                <a:lnTo>
                                  <a:pt x="356" y="2070"/>
                                </a:lnTo>
                                <a:lnTo>
                                  <a:pt x="277" y="1985"/>
                                </a:lnTo>
                                <a:lnTo>
                                  <a:pt x="207" y="1891"/>
                                </a:lnTo>
                                <a:lnTo>
                                  <a:pt x="147" y="1791"/>
                                </a:lnTo>
                                <a:lnTo>
                                  <a:pt x="96" y="1685"/>
                                </a:lnTo>
                                <a:lnTo>
                                  <a:pt x="55" y="1573"/>
                                </a:lnTo>
                                <a:lnTo>
                                  <a:pt x="25" y="1457"/>
                                </a:lnTo>
                                <a:lnTo>
                                  <a:pt x="7" y="1337"/>
                                </a:lnTo>
                                <a:lnTo>
                                  <a:pt x="0" y="1213"/>
                                </a:lnTo>
                                <a:lnTo>
                                  <a:pt x="7" y="1089"/>
                                </a:lnTo>
                                <a:lnTo>
                                  <a:pt x="25" y="968"/>
                                </a:lnTo>
                                <a:lnTo>
                                  <a:pt x="55" y="852"/>
                                </a:lnTo>
                                <a:lnTo>
                                  <a:pt x="96" y="741"/>
                                </a:lnTo>
                                <a:lnTo>
                                  <a:pt x="147" y="634"/>
                                </a:lnTo>
                                <a:lnTo>
                                  <a:pt x="207" y="534"/>
                                </a:lnTo>
                                <a:lnTo>
                                  <a:pt x="277" y="441"/>
                                </a:lnTo>
                                <a:lnTo>
                                  <a:pt x="356" y="355"/>
                                </a:lnTo>
                                <a:lnTo>
                                  <a:pt x="442" y="277"/>
                                </a:lnTo>
                                <a:lnTo>
                                  <a:pt x="535" y="206"/>
                                </a:lnTo>
                                <a:lnTo>
                                  <a:pt x="635" y="146"/>
                                </a:lnTo>
                                <a:lnTo>
                                  <a:pt x="742" y="95"/>
                                </a:lnTo>
                                <a:lnTo>
                                  <a:pt x="853" y="54"/>
                                </a:lnTo>
                                <a:lnTo>
                                  <a:pt x="969" y="24"/>
                                </a:lnTo>
                                <a:lnTo>
                                  <a:pt x="1089" y="6"/>
                                </a:lnTo>
                                <a:lnTo>
                                  <a:pt x="1214"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78" name="图片 40"/>
                          <pic:cNvPicPr>
                            <a:picLocks noChangeAspect="1"/>
                          </pic:cNvPicPr>
                        </pic:nvPicPr>
                        <pic:blipFill>
                          <a:blip r:embed="rId31"/>
                          <a:stretch>
                            <a:fillRect/>
                          </a:stretch>
                        </pic:blipFill>
                        <pic:spPr>
                          <a:xfrm>
                            <a:off x="8896" y="8685"/>
                            <a:ext cx="2432" cy="2237"/>
                          </a:xfrm>
                          <a:prstGeom prst="rect">
                            <a:avLst/>
                          </a:prstGeom>
                          <a:noFill/>
                          <a:ln w="9525">
                            <a:noFill/>
                          </a:ln>
                        </pic:spPr>
                      </pic:pic>
                      <wps:wsp>
                        <wps:cNvPr id="79" name="文本框 79"/>
                        <wps:cNvSpPr txBox="1"/>
                        <wps:spPr>
                          <a:xfrm>
                            <a:off x="6456" y="8574"/>
                            <a:ext cx="4872" cy="2472"/>
                          </a:xfrm>
                          <a:prstGeom prst="rect">
                            <a:avLst/>
                          </a:prstGeom>
                          <a:noFill/>
                          <a:ln w="9525">
                            <a:noFill/>
                          </a:ln>
                        </wps:spPr>
                        <wps:txbx>
                          <w:txbxContent>
                            <w:p>
                              <w:pPr>
                                <w:spacing w:before="110"/>
                                <w:ind w:firstLine="2650" w:firstLineChars="1100"/>
                                <w:jc w:val="left"/>
                                <w:rPr>
                                  <w:rFonts w:ascii="楷体" w:hAnsi="楷体" w:eastAsia="楷体" w:cs="楷体"/>
                                  <w:b/>
                                  <w:sz w:val="24"/>
                                </w:rPr>
                              </w:pPr>
                              <w:r>
                                <w:rPr>
                                  <w:rFonts w:hint="eastAsia" w:ascii="楷体" w:hAnsi="楷体" w:eastAsia="楷体" w:cs="楷体"/>
                                  <w:b/>
                                  <w:sz w:val="24"/>
                                </w:rPr>
                                <w:t>Vincent Tan, Inn</w:t>
                              </w:r>
                            </w:p>
                            <w:p>
                              <w:pPr>
                                <w:spacing w:before="26"/>
                                <w:ind w:left="2585" w:firstLine="241" w:firstLineChars="100"/>
                                <w:jc w:val="left"/>
                                <w:rPr>
                                  <w:rFonts w:ascii="楷体" w:hAnsi="楷体" w:eastAsia="楷体" w:cs="楷体"/>
                                  <w:b/>
                                  <w:sz w:val="24"/>
                                </w:rPr>
                              </w:pPr>
                              <w:r>
                                <w:rPr>
                                  <w:rFonts w:hint="eastAsia" w:ascii="楷体" w:hAnsi="楷体" w:eastAsia="楷体" w:cs="楷体"/>
                                  <w:b/>
                                  <w:sz w:val="24"/>
                                </w:rPr>
                                <w:t>Shen 陈运贤</w:t>
                              </w:r>
                            </w:p>
                            <w:p>
                              <w:pPr>
                                <w:spacing w:before="185" w:line="259" w:lineRule="auto"/>
                                <w:ind w:left="2585" w:right="412"/>
                                <w:jc w:val="left"/>
                                <w:rPr>
                                  <w:rFonts w:ascii="楷体" w:hAnsi="楷体" w:eastAsia="楷体" w:cs="楷体"/>
                                  <w:sz w:val="24"/>
                                </w:rPr>
                              </w:pPr>
                              <w:bookmarkStart w:id="42" w:name="OLE_LINK3"/>
                              <w:bookmarkStart w:id="43" w:name="OLE_LINK8"/>
                              <w:r>
                                <w:rPr>
                                  <w:rFonts w:hint="eastAsia" w:ascii="楷体" w:hAnsi="楷体" w:eastAsia="楷体" w:cs="楷体"/>
                                  <w:sz w:val="24"/>
                                </w:rPr>
                                <w:t>GreenPro</w:t>
                              </w:r>
                              <w:bookmarkEnd w:id="42"/>
                              <w:r>
                                <w:rPr>
                                  <w:rFonts w:hint="eastAsia" w:ascii="楷体" w:hAnsi="楷体" w:eastAsia="楷体" w:cs="楷体"/>
                                  <w:sz w:val="24"/>
                                </w:rPr>
                                <w:t>资本公司高级副总裁 (Greater China)</w:t>
                              </w:r>
                              <w:bookmarkEnd w:id="43"/>
                            </w:p>
                          </w:txbxContent>
                        </wps:txbx>
                        <wps:bodyPr lIns="0" tIns="0" rIns="0" bIns="0" upright="1"/>
                      </wps:wsp>
                    </wpg:wgp>
                  </a:graphicData>
                </a:graphic>
              </wp:anchor>
            </w:drawing>
          </mc:Choice>
          <mc:Fallback>
            <w:pict>
              <v:group id="_x0000_s1026" o:spid="_x0000_s1026" o:spt="203" style="position:absolute;left:0pt;margin-left:63.2pt;margin-top:361.05pt;height:123.6pt;width:243.6pt;mso-position-horizontal-relative:page;mso-wrap-distance-bottom:0pt;mso-wrap-distance-top:0pt;z-index:-251612160;mso-width-relative:page;mso-height-relative:page;" coordorigin="6456,8574" coordsize="4872,2472" o:gfxdata="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">
                <o:lock v:ext="edit" aspectratio="f"/>
                <v:shape id="图片 38" o:spid="_x0000_s1026" o:spt="75" type="#_x0000_t75" style="position:absolute;left:6750;top:8732;height:2268;width:1988;" filled="f" o:preferrelative="t" stroked="f" coordsize="21600,21600" o:gfxdata="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BTXvQAA&#10;ANsAAAAPAAAAAAAAAAEAIAAAACIAAABkcnMvZG93bnJldi54bWxQSwECFAAUAAAACACHTuJAMy8F&#10;njsAAAA5AAAAEAAAAAAAAAABACAAAAAMAQAAZHJzL3NoYXBleG1sLnhtbFBLBQYAAAAABgAGAFsB&#10;AAC2AwAAAAA=&#10;">
                  <v:fill on="f" focussize="0,0"/>
                  <v:stroke on="f"/>
                  <v:imagedata r:id="rId30" o:title=""/>
                  <o:lock v:ext="edit" aspectratio="t"/>
                </v:shape>
                <v:shape id="_x0000_s1026" o:spid="_x0000_s1026" o:spt="100" style="position:absolute;left:6479;top:8596;height:2427;width:2427;" filled="f" stroked="t" coordsize="2427,2427" o:gfxdata="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Z1BvQAA&#10;ANsAAAAPAAAAAAAAAAEAIAAAACIAAABkcnMvZG93bnJldi54bWxQSwECFAAUAAAACACHTuJAMy8F&#10;njsAAAA5AAAAEAAAAAAAAAABACAAAAAMAQAAZHJzL3NoYXBleG1sLnhtbFBLBQYAAAAABgAGAFsB&#10;AAC2AwAAAAA=&#10;" path="m1214,0l1338,6,1458,24,1574,54,1685,95,1792,146,1892,206,1985,277,2071,355,2150,441,2220,534,2280,634,2331,741,2372,852,2402,968,2420,1089,2427,1213,2420,1337,2402,1457,2372,1573,2331,1685,2280,1791,2220,1891,2150,1985,2071,2070,1985,2149,1892,2219,1792,2279,1685,2330,1574,2371,1458,2401,1338,2419,1214,2426,1089,2419,969,2401,853,2371,742,2330,635,2279,535,2219,442,2149,356,2070,277,1985,207,1891,147,1791,96,1685,55,1573,25,1457,7,1337,0,1213,7,1089,25,968,55,852,96,741,147,634,207,534,277,441,356,355,442,277,535,206,635,146,742,95,853,54,969,24,1089,6,1214,0xe">
                  <v:fill on="f" focussize="0,0"/>
                  <v:stroke weight="2.25pt" color="#92D050" joinstyle="round"/>
                  <v:imagedata o:title=""/>
                  <o:lock v:ext="edit" aspectratio="f"/>
                </v:shape>
                <v:shape id="图片 40" o:spid="_x0000_s1026" o:spt="75" type="#_x0000_t75" style="position:absolute;left:8896;top:8685;height:2237;width:2432;" filled="f" o:preferrelative="t" stroked="f" coordsize="21600,21600" o:gfxdata="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piXL4A&#10;AADbAAAADwAAAAAAAAABACAAAAAiAAAAZHJzL2Rvd25yZXYueG1sUEsBAhQAFAAAAAgAh07iQDMv&#10;BZ47AAAAOQAAABAAAAAAAAAAAQAgAAAADQEAAGRycy9zaGFwZXhtbC54bWxQSwUGAAAAAAYABgBb&#10;AQAAtwMAAAAA&#10;">
                  <v:fill on="f" focussize="0,0"/>
                  <v:stroke on="f"/>
                  <v:imagedata r:id="rId31" o:title=""/>
                  <o:lock v:ext="edit" aspectratio="t"/>
                </v:shape>
                <v:shape id="_x0000_s1026" o:spid="_x0000_s1026" o:spt="202" type="#_x0000_t202" style="position:absolute;left:6456;top:8574;height:2472;width:4872;"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10"/>
                          <w:ind w:firstLine="2650" w:firstLineChars="1100"/>
                          <w:jc w:val="left"/>
                          <w:rPr>
                            <w:rFonts w:ascii="楷体" w:hAnsi="楷体" w:eastAsia="楷体" w:cs="楷体"/>
                            <w:b/>
                            <w:sz w:val="24"/>
                          </w:rPr>
                        </w:pPr>
                        <w:r>
                          <w:rPr>
                            <w:rFonts w:hint="eastAsia" w:ascii="楷体" w:hAnsi="楷体" w:eastAsia="楷体" w:cs="楷体"/>
                            <w:b/>
                            <w:sz w:val="24"/>
                          </w:rPr>
                          <w:t>Vincent Tan, Inn</w:t>
                        </w:r>
                      </w:p>
                      <w:p>
                        <w:pPr>
                          <w:spacing w:before="26"/>
                          <w:ind w:left="2585" w:firstLine="241" w:firstLineChars="100"/>
                          <w:jc w:val="left"/>
                          <w:rPr>
                            <w:rFonts w:ascii="楷体" w:hAnsi="楷体" w:eastAsia="楷体" w:cs="楷体"/>
                            <w:b/>
                            <w:sz w:val="24"/>
                          </w:rPr>
                        </w:pPr>
                        <w:r>
                          <w:rPr>
                            <w:rFonts w:hint="eastAsia" w:ascii="楷体" w:hAnsi="楷体" w:eastAsia="楷体" w:cs="楷体"/>
                            <w:b/>
                            <w:sz w:val="24"/>
                          </w:rPr>
                          <w:t>Shen 陈运贤</w:t>
                        </w:r>
                      </w:p>
                      <w:p>
                        <w:pPr>
                          <w:spacing w:before="185" w:line="259" w:lineRule="auto"/>
                          <w:ind w:left="2585" w:right="412"/>
                          <w:jc w:val="left"/>
                          <w:rPr>
                            <w:rFonts w:ascii="楷体" w:hAnsi="楷体" w:eastAsia="楷体" w:cs="楷体"/>
                            <w:sz w:val="24"/>
                          </w:rPr>
                        </w:pPr>
                        <w:bookmarkStart w:id="42" w:name="OLE_LINK3"/>
                        <w:bookmarkStart w:id="43" w:name="OLE_LINK8"/>
                        <w:r>
                          <w:rPr>
                            <w:rFonts w:hint="eastAsia" w:ascii="楷体" w:hAnsi="楷体" w:eastAsia="楷体" w:cs="楷体"/>
                            <w:sz w:val="24"/>
                          </w:rPr>
                          <w:t>GreenPro</w:t>
                        </w:r>
                        <w:bookmarkEnd w:id="42"/>
                        <w:r>
                          <w:rPr>
                            <w:rFonts w:hint="eastAsia" w:ascii="楷体" w:hAnsi="楷体" w:eastAsia="楷体" w:cs="楷体"/>
                            <w:sz w:val="24"/>
                          </w:rPr>
                          <w:t>资本公司高级副总裁 (Greater China)</w:t>
                        </w:r>
                        <w:bookmarkEnd w:id="43"/>
                      </w:p>
                    </w:txbxContent>
                  </v:textbox>
                </v:shape>
                <w10:wrap type="topAndBottom"/>
              </v:group>
            </w:pict>
          </mc:Fallback>
        </mc:AlternateContent>
      </w:r>
      <w:r>
        <mc:AlternateContent>
          <mc:Choice Requires="wpg">
            <w:drawing>
              <wp:anchor distT="0" distB="0" distL="114300" distR="114300" simplePos="0" relativeHeight="251613184" behindDoc="0" locked="0" layoutInCell="1" allowOverlap="1">
                <wp:simplePos x="0" y="0"/>
                <wp:positionH relativeFrom="page">
                  <wp:posOffset>4138930</wp:posOffset>
                </wp:positionH>
                <wp:positionV relativeFrom="paragraph">
                  <wp:posOffset>2497455</wp:posOffset>
                </wp:positionV>
                <wp:extent cx="3077845" cy="1620520"/>
                <wp:effectExtent l="0" t="0" r="0" b="17780"/>
                <wp:wrapNone/>
                <wp:docPr id="65" name="组合 65"/>
                <wp:cNvGraphicFramePr/>
                <a:graphic xmlns:a="http://schemas.openxmlformats.org/drawingml/2006/main">
                  <a:graphicData uri="http://schemas.microsoft.com/office/word/2010/wordprocessingGroup">
                    <wpg:wgp>
                      <wpg:cNvGrpSpPr/>
                      <wpg:grpSpPr>
                        <a:xfrm>
                          <a:off x="0" y="0"/>
                          <a:ext cx="3077845" cy="1620520"/>
                          <a:chOff x="1444" y="5737"/>
                          <a:chExt cx="4873" cy="2552"/>
                        </a:xfrm>
                      </wpg:grpSpPr>
                      <pic:pic xmlns:pic="http://schemas.openxmlformats.org/drawingml/2006/picture">
                        <pic:nvPicPr>
                          <pic:cNvPr id="61" name="图片 23"/>
                          <pic:cNvPicPr>
                            <a:picLocks noChangeAspect="1"/>
                          </pic:cNvPicPr>
                        </pic:nvPicPr>
                        <pic:blipFill>
                          <a:blip r:embed="rId32"/>
                          <a:stretch>
                            <a:fillRect/>
                          </a:stretch>
                        </pic:blipFill>
                        <pic:spPr>
                          <a:xfrm>
                            <a:off x="1490" y="5782"/>
                            <a:ext cx="2381" cy="2461"/>
                          </a:xfrm>
                          <a:prstGeom prst="rect">
                            <a:avLst/>
                          </a:prstGeom>
                          <a:noFill/>
                          <a:ln w="9525">
                            <a:noFill/>
                          </a:ln>
                        </pic:spPr>
                      </pic:pic>
                      <wps:wsp>
                        <wps:cNvPr id="62" name="任意多边形 62"/>
                        <wps:cNvSpPr/>
                        <wps:spPr>
                          <a:xfrm>
                            <a:off x="1467" y="5760"/>
                            <a:ext cx="2427" cy="2507"/>
                          </a:xfrm>
                          <a:custGeom>
                            <a:avLst/>
                            <a:gdLst/>
                            <a:ahLst/>
                            <a:cxnLst/>
                            <a:rect l="0" t="0" r="0" b="0"/>
                            <a:pathLst>
                              <a:path w="2427" h="2507">
                                <a:moveTo>
                                  <a:pt x="1214" y="0"/>
                                </a:moveTo>
                                <a:lnTo>
                                  <a:pt x="1338" y="7"/>
                                </a:lnTo>
                                <a:lnTo>
                                  <a:pt x="1458" y="26"/>
                                </a:lnTo>
                                <a:lnTo>
                                  <a:pt x="1574" y="57"/>
                                </a:lnTo>
                                <a:lnTo>
                                  <a:pt x="1686" y="99"/>
                                </a:lnTo>
                                <a:lnTo>
                                  <a:pt x="1792" y="152"/>
                                </a:lnTo>
                                <a:lnTo>
                                  <a:pt x="1892" y="214"/>
                                </a:lnTo>
                                <a:lnTo>
                                  <a:pt x="1986" y="287"/>
                                </a:lnTo>
                                <a:lnTo>
                                  <a:pt x="2072" y="368"/>
                                </a:lnTo>
                                <a:lnTo>
                                  <a:pt x="2150" y="457"/>
                                </a:lnTo>
                                <a:lnTo>
                                  <a:pt x="2220" y="553"/>
                                </a:lnTo>
                                <a:lnTo>
                                  <a:pt x="2280" y="657"/>
                                </a:lnTo>
                                <a:lnTo>
                                  <a:pt x="2331" y="766"/>
                                </a:lnTo>
                                <a:lnTo>
                                  <a:pt x="2372" y="881"/>
                                </a:lnTo>
                                <a:lnTo>
                                  <a:pt x="2402" y="1001"/>
                                </a:lnTo>
                                <a:lnTo>
                                  <a:pt x="2420" y="1125"/>
                                </a:lnTo>
                                <a:lnTo>
                                  <a:pt x="2427" y="1253"/>
                                </a:lnTo>
                                <a:lnTo>
                                  <a:pt x="2420" y="1381"/>
                                </a:lnTo>
                                <a:lnTo>
                                  <a:pt x="2402" y="1506"/>
                                </a:lnTo>
                                <a:lnTo>
                                  <a:pt x="2372" y="1625"/>
                                </a:lnTo>
                                <a:lnTo>
                                  <a:pt x="2331" y="1741"/>
                                </a:lnTo>
                                <a:lnTo>
                                  <a:pt x="2280" y="1850"/>
                                </a:lnTo>
                                <a:lnTo>
                                  <a:pt x="2220" y="1954"/>
                                </a:lnTo>
                                <a:lnTo>
                                  <a:pt x="2150" y="2050"/>
                                </a:lnTo>
                                <a:lnTo>
                                  <a:pt x="2072" y="2139"/>
                                </a:lnTo>
                                <a:lnTo>
                                  <a:pt x="1986" y="2220"/>
                                </a:lnTo>
                                <a:lnTo>
                                  <a:pt x="1892" y="2292"/>
                                </a:lnTo>
                                <a:lnTo>
                                  <a:pt x="1792" y="2355"/>
                                </a:lnTo>
                                <a:lnTo>
                                  <a:pt x="1686" y="2408"/>
                                </a:lnTo>
                                <a:lnTo>
                                  <a:pt x="1574" y="2450"/>
                                </a:lnTo>
                                <a:lnTo>
                                  <a:pt x="1458" y="2481"/>
                                </a:lnTo>
                                <a:lnTo>
                                  <a:pt x="1338" y="2500"/>
                                </a:lnTo>
                                <a:lnTo>
                                  <a:pt x="1214" y="2506"/>
                                </a:lnTo>
                                <a:lnTo>
                                  <a:pt x="1089" y="2500"/>
                                </a:lnTo>
                                <a:lnTo>
                                  <a:pt x="969" y="2481"/>
                                </a:lnTo>
                                <a:lnTo>
                                  <a:pt x="853" y="2450"/>
                                </a:lnTo>
                                <a:lnTo>
                                  <a:pt x="742" y="2408"/>
                                </a:lnTo>
                                <a:lnTo>
                                  <a:pt x="635" y="2355"/>
                                </a:lnTo>
                                <a:lnTo>
                                  <a:pt x="535" y="2292"/>
                                </a:lnTo>
                                <a:lnTo>
                                  <a:pt x="441" y="2220"/>
                                </a:lnTo>
                                <a:lnTo>
                                  <a:pt x="356" y="2139"/>
                                </a:lnTo>
                                <a:lnTo>
                                  <a:pt x="277" y="2050"/>
                                </a:lnTo>
                                <a:lnTo>
                                  <a:pt x="207" y="1954"/>
                                </a:lnTo>
                                <a:lnTo>
                                  <a:pt x="147" y="1850"/>
                                </a:lnTo>
                                <a:lnTo>
                                  <a:pt x="96" y="1741"/>
                                </a:lnTo>
                                <a:lnTo>
                                  <a:pt x="55" y="1625"/>
                                </a:lnTo>
                                <a:lnTo>
                                  <a:pt x="25" y="1506"/>
                                </a:lnTo>
                                <a:lnTo>
                                  <a:pt x="7" y="1381"/>
                                </a:lnTo>
                                <a:lnTo>
                                  <a:pt x="0" y="1253"/>
                                </a:lnTo>
                                <a:lnTo>
                                  <a:pt x="7" y="1125"/>
                                </a:lnTo>
                                <a:lnTo>
                                  <a:pt x="25" y="1001"/>
                                </a:lnTo>
                                <a:lnTo>
                                  <a:pt x="55" y="881"/>
                                </a:lnTo>
                                <a:lnTo>
                                  <a:pt x="96" y="766"/>
                                </a:lnTo>
                                <a:lnTo>
                                  <a:pt x="147" y="657"/>
                                </a:lnTo>
                                <a:lnTo>
                                  <a:pt x="207" y="553"/>
                                </a:lnTo>
                                <a:lnTo>
                                  <a:pt x="277" y="457"/>
                                </a:lnTo>
                                <a:lnTo>
                                  <a:pt x="356" y="368"/>
                                </a:lnTo>
                                <a:lnTo>
                                  <a:pt x="441" y="287"/>
                                </a:lnTo>
                                <a:lnTo>
                                  <a:pt x="535" y="214"/>
                                </a:lnTo>
                                <a:lnTo>
                                  <a:pt x="635" y="152"/>
                                </a:lnTo>
                                <a:lnTo>
                                  <a:pt x="742" y="99"/>
                                </a:lnTo>
                                <a:lnTo>
                                  <a:pt x="853" y="57"/>
                                </a:lnTo>
                                <a:lnTo>
                                  <a:pt x="969" y="26"/>
                                </a:lnTo>
                                <a:lnTo>
                                  <a:pt x="1089" y="7"/>
                                </a:lnTo>
                                <a:lnTo>
                                  <a:pt x="1214"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63" name="图片 25"/>
                          <pic:cNvPicPr>
                            <a:picLocks noChangeAspect="1"/>
                          </pic:cNvPicPr>
                        </pic:nvPicPr>
                        <pic:blipFill>
                          <a:blip r:embed="rId33"/>
                          <a:stretch>
                            <a:fillRect/>
                          </a:stretch>
                        </pic:blipFill>
                        <pic:spPr>
                          <a:xfrm>
                            <a:off x="3883" y="5855"/>
                            <a:ext cx="2434" cy="1656"/>
                          </a:xfrm>
                          <a:prstGeom prst="rect">
                            <a:avLst/>
                          </a:prstGeom>
                          <a:noFill/>
                          <a:ln w="9525">
                            <a:noFill/>
                          </a:ln>
                        </pic:spPr>
                      </pic:pic>
                      <wps:wsp>
                        <wps:cNvPr id="64" name="文本框 64"/>
                        <wps:cNvSpPr txBox="1"/>
                        <wps:spPr>
                          <a:xfrm>
                            <a:off x="1444" y="5737"/>
                            <a:ext cx="4583" cy="2552"/>
                          </a:xfrm>
                          <a:prstGeom prst="rect">
                            <a:avLst/>
                          </a:prstGeom>
                          <a:noFill/>
                          <a:ln w="9525">
                            <a:noFill/>
                          </a:ln>
                        </wps:spPr>
                        <wps:txbx>
                          <w:txbxContent>
                            <w:p>
                              <w:pPr>
                                <w:spacing w:before="117"/>
                                <w:ind w:left="2583"/>
                                <w:jc w:val="left"/>
                                <w:rPr>
                                  <w:b/>
                                  <w:color w:val="385522"/>
                                  <w:sz w:val="24"/>
                                </w:rPr>
                              </w:pPr>
                            </w:p>
                            <w:p>
                              <w:pPr>
                                <w:spacing w:before="117"/>
                                <w:ind w:left="2583"/>
                                <w:jc w:val="left"/>
                                <w:rPr>
                                  <w:rFonts w:ascii="楷体" w:hAnsi="楷体" w:eastAsia="楷体" w:cs="楷体"/>
                                  <w:b/>
                                  <w:sz w:val="24"/>
                                </w:rPr>
                              </w:pPr>
                              <w:r>
                                <w:rPr>
                                  <w:rFonts w:hint="eastAsia" w:ascii="楷体" w:hAnsi="楷体" w:eastAsia="楷体" w:cs="楷体"/>
                                  <w:b/>
                                  <w:sz w:val="24"/>
                                </w:rPr>
                                <w:t>Ben McQuhae</w:t>
                              </w:r>
                            </w:p>
                            <w:p>
                              <w:pPr>
                                <w:spacing w:before="182" w:line="259" w:lineRule="auto"/>
                                <w:ind w:left="2583" w:right="178"/>
                                <w:jc w:val="left"/>
                                <w:rPr>
                                  <w:rFonts w:ascii="楷体" w:hAnsi="楷体" w:eastAsia="楷体" w:cs="楷体"/>
                                  <w:sz w:val="24"/>
                                </w:rPr>
                              </w:pPr>
                              <w:r>
                                <w:rPr>
                                  <w:rFonts w:hint="eastAsia" w:ascii="楷体" w:hAnsi="楷体" w:eastAsia="楷体" w:cs="楷体"/>
                                  <w:sz w:val="24"/>
                                </w:rPr>
                                <w:t>香港绿色金融专责小组创始人及主席(GFTF)</w:t>
                              </w:r>
                            </w:p>
                          </w:txbxContent>
                        </wps:txbx>
                        <wps:bodyPr lIns="0" tIns="0" rIns="0" bIns="0" upright="1"/>
                      </wps:wsp>
                    </wpg:wgp>
                  </a:graphicData>
                </a:graphic>
              </wp:anchor>
            </w:drawing>
          </mc:Choice>
          <mc:Fallback>
            <w:pict>
              <v:group id="_x0000_s1026" o:spid="_x0000_s1026" o:spt="203" style="position:absolute;left:0pt;margin-left:325.9pt;margin-top:196.65pt;height:127.6pt;width:242.35pt;mso-position-horizontal-relative:page;z-index:251613184;mso-width-relative:page;mso-height-relative:page;" coordorigin="1444,5737" coordsize="4873,2552" o:gfxdata="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">
                <o:lock v:ext="edit" aspectratio="f"/>
                <v:shape id="图片 23" o:spid="_x0000_s1026" o:spt="75" type="#_x0000_t75" style="position:absolute;left:1490;top:5782;height:2461;width:2381;" filled="f" o:preferrelative="t" stroked="f" coordsize="21600,21600" o:gfxdata="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HGELsAAADb&#10;AAAADwAAAAAAAAABACAAAAAiAAAAZHJzL2Rvd25yZXYueG1sUEsBAhQAFAAAAAgAh07iQDMvBZ47&#10;AAAAOQAAABAAAAAAAAAAAQAgAAAACgEAAGRycy9zaGFwZXhtbC54bWxQSwUGAAAAAAYABgBbAQAA&#10;tAMAAAAA&#10;">
                  <v:fill on="f" focussize="0,0"/>
                  <v:stroke on="f"/>
                  <v:imagedata r:id="rId32" o:title=""/>
                  <o:lock v:ext="edit" aspectratio="t"/>
                </v:shape>
                <v:shape id="_x0000_s1026" o:spid="_x0000_s1026" o:spt="100" style="position:absolute;left:1467;top:5760;height:2507;width:2427;" filled="f" stroked="t" coordsize="2427,2507" o:gfxdata="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4gsLsAAADb&#10;AAAADwAAAAAAAAABACAAAAAiAAAAZHJzL2Rvd25yZXYueG1sUEsBAhQAFAAAAAgAh07iQDMvBZ47&#10;AAAAOQAAABAAAAAAAAAAAQAgAAAACgEAAGRycy9zaGFwZXhtbC54bWxQSwUGAAAAAAYABgBbAQAA&#10;tAMAAAAA&#10;" path="m1214,0l1338,7,1458,26,1574,57,1686,99,1792,152,1892,214,1986,287,2072,368,2150,457,2220,553,2280,657,2331,766,2372,881,2402,1001,2420,1125,2427,1253,2420,1381,2402,1506,2372,1625,2331,1741,2280,1850,2220,1954,2150,2050,2072,2139,1986,2220,1892,2292,1792,2355,1686,2408,1574,2450,1458,2481,1338,2500,1214,2506,1089,2500,969,2481,853,2450,742,2408,635,2355,535,2292,441,2220,356,2139,277,2050,207,1954,147,1850,96,1741,55,1625,25,1506,7,1381,0,1253,7,1125,25,1001,55,881,96,766,147,657,207,553,277,457,356,368,441,287,535,214,635,152,742,99,853,57,969,26,1089,7,1214,0xe">
                  <v:fill on="f" focussize="0,0"/>
                  <v:stroke weight="2.25pt" color="#92D050" joinstyle="round"/>
                  <v:imagedata o:title=""/>
                  <o:lock v:ext="edit" aspectratio="f"/>
                </v:shape>
                <v:shape id="图片 25" o:spid="_x0000_s1026" o:spt="75" type="#_x0000_t75" style="position:absolute;left:3883;top:5855;height:1656;width:2434;" filled="f" o:preferrelative="t" stroked="f" coordsize="21600,21600" o:gfxdata="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U0vQAA&#10;ANsAAAAPAAAAAAAAAAEAIAAAACIAAABkcnMvZG93bnJldi54bWxQSwECFAAUAAAACACHTuJAMy8F&#10;njsAAAA5AAAAEAAAAAAAAAABACAAAAAMAQAAZHJzL3NoYXBleG1sLnhtbFBLBQYAAAAABgAGAFsB&#10;AAC2AwAAAAA=&#10;">
                  <v:fill on="f" focussize="0,0"/>
                  <v:stroke on="f"/>
                  <v:imagedata r:id="rId33" o:title=""/>
                  <o:lock v:ext="edit" aspectratio="t"/>
                </v:shape>
                <v:shape id="_x0000_s1026" o:spid="_x0000_s1026" o:spt="202" type="#_x0000_t202" style="position:absolute;left:1444;top:5737;height:2552;width:4583;"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17"/>
                          <w:ind w:left="2583"/>
                          <w:jc w:val="left"/>
                          <w:rPr>
                            <w:b/>
                            <w:color w:val="385522"/>
                            <w:sz w:val="24"/>
                          </w:rPr>
                        </w:pPr>
                      </w:p>
                      <w:p>
                        <w:pPr>
                          <w:spacing w:before="117"/>
                          <w:ind w:left="2583"/>
                          <w:jc w:val="left"/>
                          <w:rPr>
                            <w:rFonts w:ascii="楷体" w:hAnsi="楷体" w:eastAsia="楷体" w:cs="楷体"/>
                            <w:b/>
                            <w:sz w:val="24"/>
                          </w:rPr>
                        </w:pPr>
                        <w:r>
                          <w:rPr>
                            <w:rFonts w:hint="eastAsia" w:ascii="楷体" w:hAnsi="楷体" w:eastAsia="楷体" w:cs="楷体"/>
                            <w:b/>
                            <w:sz w:val="24"/>
                          </w:rPr>
                          <w:t>Ben McQuhae</w:t>
                        </w:r>
                      </w:p>
                      <w:p>
                        <w:pPr>
                          <w:spacing w:before="182" w:line="259" w:lineRule="auto"/>
                          <w:ind w:left="2583" w:right="178"/>
                          <w:jc w:val="left"/>
                          <w:rPr>
                            <w:rFonts w:ascii="楷体" w:hAnsi="楷体" w:eastAsia="楷体" w:cs="楷体"/>
                            <w:sz w:val="24"/>
                          </w:rPr>
                        </w:pPr>
                        <w:r>
                          <w:rPr>
                            <w:rFonts w:hint="eastAsia" w:ascii="楷体" w:hAnsi="楷体" w:eastAsia="楷体" w:cs="楷体"/>
                            <w:sz w:val="24"/>
                          </w:rPr>
                          <w:t>香港绿色金融专责小组创始人及主席(GFTF)</w:t>
                        </w:r>
                      </w:p>
                    </w:txbxContent>
                  </v:textbox>
                </v:shape>
              </v:group>
            </w:pict>
          </mc:Fallback>
        </mc:AlternateContent>
      </w:r>
      <w:r>
        <mc:AlternateContent>
          <mc:Choice Requires="wpg">
            <w:drawing>
              <wp:anchor distT="0" distB="0" distL="114300" distR="114300" simplePos="0" relativeHeight="251644928" behindDoc="1" locked="0" layoutInCell="1" allowOverlap="1">
                <wp:simplePos x="0" y="0"/>
                <wp:positionH relativeFrom="page">
                  <wp:posOffset>757555</wp:posOffset>
                </wp:positionH>
                <wp:positionV relativeFrom="paragraph">
                  <wp:posOffset>2486660</wp:posOffset>
                </wp:positionV>
                <wp:extent cx="3093720" cy="1620520"/>
                <wp:effectExtent l="0" t="0" r="11430" b="0"/>
                <wp:wrapThrough wrapText="bothSides">
                  <wp:wrapPolygon>
                    <wp:start x="0" y="0"/>
                    <wp:lineTo x="0" y="21329"/>
                    <wp:lineTo x="21547" y="21329"/>
                    <wp:lineTo x="21547" y="0"/>
                    <wp:lineTo x="0" y="0"/>
                  </wp:wrapPolygon>
                </wp:wrapThrough>
                <wp:docPr id="70" name="组合 70"/>
                <wp:cNvGraphicFramePr/>
                <a:graphic xmlns:a="http://schemas.openxmlformats.org/drawingml/2006/main">
                  <a:graphicData uri="http://schemas.microsoft.com/office/word/2010/wordprocessingGroup">
                    <wpg:wgp>
                      <wpg:cNvGrpSpPr/>
                      <wpg:grpSpPr>
                        <a:xfrm>
                          <a:off x="0" y="0"/>
                          <a:ext cx="3093720" cy="1620520"/>
                          <a:chOff x="6475" y="5738"/>
                          <a:chExt cx="4872" cy="2552"/>
                        </a:xfrm>
                      </wpg:grpSpPr>
                      <pic:pic xmlns:pic="http://schemas.openxmlformats.org/drawingml/2006/picture">
                        <pic:nvPicPr>
                          <pic:cNvPr id="66" name="图片 28"/>
                          <pic:cNvPicPr>
                            <a:picLocks noChangeAspect="1"/>
                          </pic:cNvPicPr>
                        </pic:nvPicPr>
                        <pic:blipFill>
                          <a:blip r:embed="rId34"/>
                          <a:stretch>
                            <a:fillRect/>
                          </a:stretch>
                        </pic:blipFill>
                        <pic:spPr>
                          <a:xfrm>
                            <a:off x="6520" y="5782"/>
                            <a:ext cx="2381" cy="2461"/>
                          </a:xfrm>
                          <a:prstGeom prst="rect">
                            <a:avLst/>
                          </a:prstGeom>
                          <a:noFill/>
                          <a:ln w="9525">
                            <a:noFill/>
                          </a:ln>
                        </pic:spPr>
                      </pic:pic>
                      <wps:wsp>
                        <wps:cNvPr id="67" name="任意多边形 67"/>
                        <wps:cNvSpPr/>
                        <wps:spPr>
                          <a:xfrm>
                            <a:off x="6498" y="5760"/>
                            <a:ext cx="2427" cy="2507"/>
                          </a:xfrm>
                          <a:custGeom>
                            <a:avLst/>
                            <a:gdLst/>
                            <a:ahLst/>
                            <a:cxnLst/>
                            <a:rect l="0" t="0" r="0" b="0"/>
                            <a:pathLst>
                              <a:path w="2427" h="2507">
                                <a:moveTo>
                                  <a:pt x="1213" y="0"/>
                                </a:moveTo>
                                <a:lnTo>
                                  <a:pt x="1337" y="7"/>
                                </a:lnTo>
                                <a:lnTo>
                                  <a:pt x="1458" y="26"/>
                                </a:lnTo>
                                <a:lnTo>
                                  <a:pt x="1574" y="57"/>
                                </a:lnTo>
                                <a:lnTo>
                                  <a:pt x="1685" y="99"/>
                                </a:lnTo>
                                <a:lnTo>
                                  <a:pt x="1792" y="152"/>
                                </a:lnTo>
                                <a:lnTo>
                                  <a:pt x="1892" y="214"/>
                                </a:lnTo>
                                <a:lnTo>
                                  <a:pt x="1985" y="287"/>
                                </a:lnTo>
                                <a:lnTo>
                                  <a:pt x="2071" y="368"/>
                                </a:lnTo>
                                <a:lnTo>
                                  <a:pt x="2150" y="457"/>
                                </a:lnTo>
                                <a:lnTo>
                                  <a:pt x="2220" y="553"/>
                                </a:lnTo>
                                <a:lnTo>
                                  <a:pt x="2280" y="657"/>
                                </a:lnTo>
                                <a:lnTo>
                                  <a:pt x="2331" y="766"/>
                                </a:lnTo>
                                <a:lnTo>
                                  <a:pt x="2372" y="881"/>
                                </a:lnTo>
                                <a:lnTo>
                                  <a:pt x="2402" y="1001"/>
                                </a:lnTo>
                                <a:lnTo>
                                  <a:pt x="2420" y="1125"/>
                                </a:lnTo>
                                <a:lnTo>
                                  <a:pt x="2426" y="1253"/>
                                </a:lnTo>
                                <a:lnTo>
                                  <a:pt x="2420" y="1381"/>
                                </a:lnTo>
                                <a:lnTo>
                                  <a:pt x="2402" y="1506"/>
                                </a:lnTo>
                                <a:lnTo>
                                  <a:pt x="2372" y="1625"/>
                                </a:lnTo>
                                <a:lnTo>
                                  <a:pt x="2331" y="1741"/>
                                </a:lnTo>
                                <a:lnTo>
                                  <a:pt x="2280" y="1850"/>
                                </a:lnTo>
                                <a:lnTo>
                                  <a:pt x="2220" y="1954"/>
                                </a:lnTo>
                                <a:lnTo>
                                  <a:pt x="2150" y="2050"/>
                                </a:lnTo>
                                <a:lnTo>
                                  <a:pt x="2071" y="2139"/>
                                </a:lnTo>
                                <a:lnTo>
                                  <a:pt x="1985" y="2220"/>
                                </a:lnTo>
                                <a:lnTo>
                                  <a:pt x="1892" y="2292"/>
                                </a:lnTo>
                                <a:lnTo>
                                  <a:pt x="1792" y="2355"/>
                                </a:lnTo>
                                <a:lnTo>
                                  <a:pt x="1685" y="2408"/>
                                </a:lnTo>
                                <a:lnTo>
                                  <a:pt x="1574" y="2450"/>
                                </a:lnTo>
                                <a:lnTo>
                                  <a:pt x="1458" y="2481"/>
                                </a:lnTo>
                                <a:lnTo>
                                  <a:pt x="1337" y="2500"/>
                                </a:lnTo>
                                <a:lnTo>
                                  <a:pt x="1213" y="2506"/>
                                </a:lnTo>
                                <a:lnTo>
                                  <a:pt x="1089" y="2500"/>
                                </a:lnTo>
                                <a:lnTo>
                                  <a:pt x="969" y="2481"/>
                                </a:lnTo>
                                <a:lnTo>
                                  <a:pt x="853" y="2450"/>
                                </a:lnTo>
                                <a:lnTo>
                                  <a:pt x="741" y="2408"/>
                                </a:lnTo>
                                <a:lnTo>
                                  <a:pt x="635" y="2355"/>
                                </a:lnTo>
                                <a:lnTo>
                                  <a:pt x="535" y="2292"/>
                                </a:lnTo>
                                <a:lnTo>
                                  <a:pt x="441" y="2220"/>
                                </a:lnTo>
                                <a:lnTo>
                                  <a:pt x="355" y="2139"/>
                                </a:lnTo>
                                <a:lnTo>
                                  <a:pt x="277" y="2050"/>
                                </a:lnTo>
                                <a:lnTo>
                                  <a:pt x="207" y="1954"/>
                                </a:lnTo>
                                <a:lnTo>
                                  <a:pt x="146" y="1850"/>
                                </a:lnTo>
                                <a:lnTo>
                                  <a:pt x="95" y="1741"/>
                                </a:lnTo>
                                <a:lnTo>
                                  <a:pt x="55" y="1625"/>
                                </a:lnTo>
                                <a:lnTo>
                                  <a:pt x="25" y="1506"/>
                                </a:lnTo>
                                <a:lnTo>
                                  <a:pt x="6" y="1381"/>
                                </a:lnTo>
                                <a:lnTo>
                                  <a:pt x="0" y="1253"/>
                                </a:lnTo>
                                <a:lnTo>
                                  <a:pt x="6" y="1125"/>
                                </a:lnTo>
                                <a:lnTo>
                                  <a:pt x="25" y="1001"/>
                                </a:lnTo>
                                <a:lnTo>
                                  <a:pt x="55" y="881"/>
                                </a:lnTo>
                                <a:lnTo>
                                  <a:pt x="95" y="766"/>
                                </a:lnTo>
                                <a:lnTo>
                                  <a:pt x="146" y="657"/>
                                </a:lnTo>
                                <a:lnTo>
                                  <a:pt x="207" y="553"/>
                                </a:lnTo>
                                <a:lnTo>
                                  <a:pt x="277" y="457"/>
                                </a:lnTo>
                                <a:lnTo>
                                  <a:pt x="355" y="368"/>
                                </a:lnTo>
                                <a:lnTo>
                                  <a:pt x="441" y="287"/>
                                </a:lnTo>
                                <a:lnTo>
                                  <a:pt x="535" y="214"/>
                                </a:lnTo>
                                <a:lnTo>
                                  <a:pt x="635" y="152"/>
                                </a:lnTo>
                                <a:lnTo>
                                  <a:pt x="741" y="99"/>
                                </a:lnTo>
                                <a:lnTo>
                                  <a:pt x="853" y="57"/>
                                </a:lnTo>
                                <a:lnTo>
                                  <a:pt x="969" y="26"/>
                                </a:lnTo>
                                <a:lnTo>
                                  <a:pt x="1089" y="7"/>
                                </a:lnTo>
                                <a:lnTo>
                                  <a:pt x="1213"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68" name="图片 30"/>
                          <pic:cNvPicPr>
                            <a:picLocks noChangeAspect="1"/>
                          </pic:cNvPicPr>
                        </pic:nvPicPr>
                        <pic:blipFill>
                          <a:blip r:embed="rId33"/>
                          <a:stretch>
                            <a:fillRect/>
                          </a:stretch>
                        </pic:blipFill>
                        <pic:spPr>
                          <a:xfrm>
                            <a:off x="8913" y="5855"/>
                            <a:ext cx="2434" cy="1656"/>
                          </a:xfrm>
                          <a:prstGeom prst="rect">
                            <a:avLst/>
                          </a:prstGeom>
                          <a:noFill/>
                          <a:ln w="9525">
                            <a:noFill/>
                          </a:ln>
                        </pic:spPr>
                      </pic:pic>
                      <wps:wsp>
                        <wps:cNvPr id="69" name="文本框 69"/>
                        <wps:cNvSpPr txBox="1"/>
                        <wps:spPr>
                          <a:xfrm>
                            <a:off x="6475" y="5737"/>
                            <a:ext cx="4872" cy="2552"/>
                          </a:xfrm>
                          <a:prstGeom prst="rect">
                            <a:avLst/>
                          </a:prstGeom>
                          <a:noFill/>
                          <a:ln w="9525">
                            <a:noFill/>
                          </a:ln>
                        </wps:spPr>
                        <wps:txbx>
                          <w:txbxContent>
                            <w:p>
                              <w:pPr>
                                <w:spacing w:before="117"/>
                                <w:ind w:left="2584"/>
                                <w:jc w:val="left"/>
                                <w:rPr>
                                  <w:b/>
                                  <w:color w:val="385522"/>
                                  <w:sz w:val="24"/>
                                </w:rPr>
                              </w:pPr>
                            </w:p>
                            <w:p>
                              <w:pPr>
                                <w:spacing w:before="117"/>
                                <w:ind w:left="2584"/>
                                <w:jc w:val="left"/>
                                <w:rPr>
                                  <w:rFonts w:ascii="楷体" w:hAnsi="楷体" w:eastAsia="楷体" w:cs="楷体"/>
                                  <w:b/>
                                  <w:sz w:val="24"/>
                                </w:rPr>
                              </w:pPr>
                              <w:r>
                                <w:rPr>
                                  <w:rFonts w:hint="eastAsia" w:ascii="楷体" w:hAnsi="楷体" w:eastAsia="楷体" w:cs="楷体"/>
                                  <w:b/>
                                  <w:sz w:val="24"/>
                                </w:rPr>
                                <w:t>Almond Li, Hing</w:t>
                              </w:r>
                            </w:p>
                            <w:p>
                              <w:pPr>
                                <w:spacing w:before="26"/>
                                <w:ind w:left="2584"/>
                                <w:jc w:val="left"/>
                                <w:rPr>
                                  <w:rFonts w:ascii="楷体" w:hAnsi="楷体" w:eastAsia="楷体" w:cs="楷体"/>
                                  <w:b/>
                                  <w:sz w:val="24"/>
                                </w:rPr>
                              </w:pPr>
                              <w:r>
                                <w:rPr>
                                  <w:rFonts w:hint="eastAsia" w:ascii="楷体" w:hAnsi="楷体" w:eastAsia="楷体" w:cs="楷体"/>
                                  <w:b/>
                                  <w:sz w:val="24"/>
                                </w:rPr>
                                <w:t>Chuen 李庆全</w:t>
                              </w:r>
                            </w:p>
                            <w:p>
                              <w:pPr>
                                <w:spacing w:before="26"/>
                                <w:ind w:left="2584"/>
                                <w:jc w:val="left"/>
                                <w:rPr>
                                  <w:rFonts w:ascii="楷体" w:hAnsi="楷体" w:eastAsia="楷体" w:cs="楷体"/>
                                  <w:b/>
                                  <w:sz w:val="24"/>
                                </w:rPr>
                              </w:pPr>
                            </w:p>
                            <w:p>
                              <w:pPr>
                                <w:spacing w:before="26"/>
                                <w:ind w:firstLine="2640" w:firstLineChars="1100"/>
                                <w:jc w:val="left"/>
                                <w:rPr>
                                  <w:rFonts w:ascii="楷体" w:hAnsi="楷体" w:eastAsia="楷体" w:cs="楷体"/>
                                  <w:bCs/>
                                  <w:sz w:val="24"/>
                                </w:rPr>
                              </w:pPr>
                              <w:r>
                                <w:rPr>
                                  <w:rFonts w:hint="eastAsia" w:ascii="楷体" w:hAnsi="楷体" w:eastAsia="楷体" w:cs="楷体"/>
                                  <w:bCs/>
                                  <w:sz w:val="24"/>
                                </w:rPr>
                                <w:t>东胜公司董事</w:t>
                              </w:r>
                            </w:p>
                          </w:txbxContent>
                        </wps:txbx>
                        <wps:bodyPr lIns="0" tIns="0" rIns="0" bIns="0" upright="1"/>
                      </wps:wsp>
                    </wpg:wgp>
                  </a:graphicData>
                </a:graphic>
              </wp:anchor>
            </w:drawing>
          </mc:Choice>
          <mc:Fallback>
            <w:pict>
              <v:group id="_x0000_s1026" o:spid="_x0000_s1026" o:spt="203" style="position:absolute;left:0pt;margin-left:59.65pt;margin-top:195.8pt;height:127.6pt;width:243.6pt;mso-position-horizontal-relative:page;mso-wrap-distance-left:9pt;mso-wrap-distance-right:9pt;z-index:-251671552;mso-width-relative:page;mso-height-relative:page;" coordorigin="6475,5738" coordsize="4872,2552" wrapcoords="0 0 0 21329 21547 21329 21547 0 0 0" o:gfxdata="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">
                <o:lock v:ext="edit" aspectratio="f"/>
                <v:shape id="图片 28" o:spid="_x0000_s1026" o:spt="75" type="#_x0000_t75" style="position:absolute;left:6520;top:5782;height:2461;width:2381;" filled="f" o:preferrelative="t" stroked="f" coordsize="21600,21600" o:gfxdata="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1oeq8AAAA&#10;2wAAAA8AAAAAAAAAAQAgAAAAIgAAAGRycy9kb3ducmV2LnhtbFBLAQIUABQAAAAIAIdO4kAzLwWe&#10;OwAAADkAAAAQAAAAAAAAAAEAIAAAAAsBAABkcnMvc2hhcGV4bWwueG1sUEsFBgAAAAAGAAYAWwEA&#10;ALUDAAAAAA==&#10;">
                  <v:fill on="f" focussize="0,0"/>
                  <v:stroke on="f"/>
                  <v:imagedata r:id="rId34" o:title=""/>
                  <o:lock v:ext="edit" aspectratio="t"/>
                </v:shape>
                <v:shape id="_x0000_s1026" o:spid="_x0000_s1026" o:spt="100" style="position:absolute;left:6498;top:5760;height:2507;width:2427;" filled="f" stroked="t" coordsize="2427,2507" o:gfxdata="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Zgyi8AAAA&#10;2wAAAA8AAAAAAAAAAQAgAAAAIgAAAGRycy9kb3ducmV2LnhtbFBLAQIUABQAAAAIAIdO4kAzLwWe&#10;OwAAADkAAAAQAAAAAAAAAAEAIAAAAAsBAABkcnMvc2hhcGV4bWwueG1sUEsFBgAAAAAGAAYAWwEA&#10;ALUDAAAAAA==&#10;" path="m1213,0l1337,7,1458,26,1574,57,1685,99,1792,152,1892,214,1985,287,2071,368,2150,457,2220,553,2280,657,2331,766,2372,881,2402,1001,2420,1125,2426,1253,2420,1381,2402,1506,2372,1625,2331,1741,2280,1850,2220,1954,2150,2050,2071,2139,1985,2220,1892,2292,1792,2355,1685,2408,1574,2450,1458,2481,1337,2500,1213,2506,1089,2500,969,2481,853,2450,741,2408,635,2355,535,2292,441,2220,355,2139,277,2050,207,1954,146,1850,95,1741,55,1625,25,1506,6,1381,0,1253,6,1125,25,1001,55,881,95,766,146,657,207,553,277,457,355,368,441,287,535,214,635,152,741,99,853,57,969,26,1089,7,1213,0xe">
                  <v:fill on="f" focussize="0,0"/>
                  <v:stroke weight="2.25pt" color="#92D050" joinstyle="round"/>
                  <v:imagedata o:title=""/>
                  <o:lock v:ext="edit" aspectratio="f"/>
                </v:shape>
                <v:shape id="图片 30" o:spid="_x0000_s1026" o:spt="75" type="#_x0000_t75" style="position:absolute;left:8913;top:5855;height:1656;width:2434;" filled="f" o:preferrelative="t" stroked="f" coordsize="21600,21600" o:gfxdata="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UdFugAAANsA&#10;AAAPAAAAAAAAAAEAIAAAACIAAABkcnMvZG93bnJldi54bWxQSwECFAAUAAAACACHTuJAMy8FnjsA&#10;AAA5AAAAEAAAAAAAAAABACAAAAAJAQAAZHJzL3NoYXBleG1sLnhtbFBLBQYAAAAABgAGAFsBAACz&#10;AwAAAAA=&#10;">
                  <v:fill on="f" focussize="0,0"/>
                  <v:stroke on="f"/>
                  <v:imagedata r:id="rId33" o:title=""/>
                  <o:lock v:ext="edit" aspectratio="t"/>
                </v:shape>
                <v:shape id="_x0000_s1026" o:spid="_x0000_s1026" o:spt="202" type="#_x0000_t202" style="position:absolute;left:6475;top:5737;height:2552;width:4872;"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7"/>
                          <w:ind w:left="2584"/>
                          <w:jc w:val="left"/>
                          <w:rPr>
                            <w:b/>
                            <w:color w:val="385522"/>
                            <w:sz w:val="24"/>
                          </w:rPr>
                        </w:pPr>
                      </w:p>
                      <w:p>
                        <w:pPr>
                          <w:spacing w:before="117"/>
                          <w:ind w:left="2584"/>
                          <w:jc w:val="left"/>
                          <w:rPr>
                            <w:rFonts w:ascii="楷体" w:hAnsi="楷体" w:eastAsia="楷体" w:cs="楷体"/>
                            <w:b/>
                            <w:sz w:val="24"/>
                          </w:rPr>
                        </w:pPr>
                        <w:r>
                          <w:rPr>
                            <w:rFonts w:hint="eastAsia" w:ascii="楷体" w:hAnsi="楷体" w:eastAsia="楷体" w:cs="楷体"/>
                            <w:b/>
                            <w:sz w:val="24"/>
                          </w:rPr>
                          <w:t>Almond Li, Hing</w:t>
                        </w:r>
                      </w:p>
                      <w:p>
                        <w:pPr>
                          <w:spacing w:before="26"/>
                          <w:ind w:left="2584"/>
                          <w:jc w:val="left"/>
                          <w:rPr>
                            <w:rFonts w:ascii="楷体" w:hAnsi="楷体" w:eastAsia="楷体" w:cs="楷体"/>
                            <w:b/>
                            <w:sz w:val="24"/>
                          </w:rPr>
                        </w:pPr>
                        <w:r>
                          <w:rPr>
                            <w:rFonts w:hint="eastAsia" w:ascii="楷体" w:hAnsi="楷体" w:eastAsia="楷体" w:cs="楷体"/>
                            <w:b/>
                            <w:sz w:val="24"/>
                          </w:rPr>
                          <w:t>Chuen 李庆全</w:t>
                        </w:r>
                      </w:p>
                      <w:p>
                        <w:pPr>
                          <w:spacing w:before="26"/>
                          <w:ind w:left="2584"/>
                          <w:jc w:val="left"/>
                          <w:rPr>
                            <w:rFonts w:ascii="楷体" w:hAnsi="楷体" w:eastAsia="楷体" w:cs="楷体"/>
                            <w:b/>
                            <w:sz w:val="24"/>
                          </w:rPr>
                        </w:pPr>
                      </w:p>
                      <w:p>
                        <w:pPr>
                          <w:spacing w:before="26"/>
                          <w:ind w:firstLine="2640" w:firstLineChars="1100"/>
                          <w:jc w:val="left"/>
                          <w:rPr>
                            <w:rFonts w:ascii="楷体" w:hAnsi="楷体" w:eastAsia="楷体" w:cs="楷体"/>
                            <w:bCs/>
                            <w:sz w:val="24"/>
                          </w:rPr>
                        </w:pPr>
                        <w:r>
                          <w:rPr>
                            <w:rFonts w:hint="eastAsia" w:ascii="楷体" w:hAnsi="楷体" w:eastAsia="楷体" w:cs="楷体"/>
                            <w:bCs/>
                            <w:sz w:val="24"/>
                          </w:rPr>
                          <w:t>东胜公司董事</w:t>
                        </w:r>
                      </w:p>
                    </w:txbxContent>
                  </v:textbox>
                </v:shape>
                <w10:wrap type="through"/>
              </v:group>
            </w:pict>
          </mc:Fallback>
        </mc:AlternateContent>
      </w:r>
    </w:p>
    <w:p>
      <w:pPr>
        <w:pStyle w:val="19"/>
        <w:tabs>
          <w:tab w:val="right" w:leader="dot" w:pos="9040"/>
        </w:tabs>
        <w:spacing w:line="312" w:lineRule="auto"/>
        <w:ind w:left="0" w:leftChars="0"/>
        <w:rPr>
          <w:rFonts w:hint="eastAsia" w:ascii="仿宋_GB2312" w:hAnsi="仿宋_GB2312" w:eastAsia="仿宋_GB2312" w:cs="仿宋_GB2312"/>
          <w:kern w:val="2"/>
          <w:sz w:val="28"/>
          <w:szCs w:val="28"/>
        </w:rPr>
      </w:pPr>
      <w:r>
        <mc:AlternateContent>
          <mc:Choice Requires="wpg">
            <w:drawing>
              <wp:anchor distT="0" distB="0" distL="114300" distR="114300" simplePos="0" relativeHeight="251633664" behindDoc="1" locked="0" layoutInCell="1" allowOverlap="1">
                <wp:simplePos x="0" y="0"/>
                <wp:positionH relativeFrom="page">
                  <wp:posOffset>941705</wp:posOffset>
                </wp:positionH>
                <wp:positionV relativeFrom="paragraph">
                  <wp:posOffset>2318385</wp:posOffset>
                </wp:positionV>
                <wp:extent cx="3243580" cy="1577975"/>
                <wp:effectExtent l="0" t="0" r="0" b="3175"/>
                <wp:wrapTopAndBottom/>
                <wp:docPr id="60" name="组合 60"/>
                <wp:cNvGraphicFramePr/>
                <a:graphic xmlns:a="http://schemas.openxmlformats.org/drawingml/2006/main">
                  <a:graphicData uri="http://schemas.microsoft.com/office/word/2010/wordprocessingGroup">
                    <wpg:wgp>
                      <wpg:cNvGrpSpPr/>
                      <wpg:grpSpPr>
                        <a:xfrm>
                          <a:off x="0" y="0"/>
                          <a:ext cx="3243580" cy="1577975"/>
                          <a:chOff x="6475" y="3007"/>
                          <a:chExt cx="4891" cy="2472"/>
                        </a:xfrm>
                      </wpg:grpSpPr>
                      <pic:pic xmlns:pic="http://schemas.openxmlformats.org/drawingml/2006/picture">
                        <pic:nvPicPr>
                          <pic:cNvPr id="56" name="图片 18"/>
                          <pic:cNvPicPr>
                            <a:picLocks noChangeAspect="1"/>
                          </pic:cNvPicPr>
                        </pic:nvPicPr>
                        <pic:blipFill>
                          <a:blip r:embed="rId35"/>
                          <a:stretch>
                            <a:fillRect/>
                          </a:stretch>
                        </pic:blipFill>
                        <pic:spPr>
                          <a:xfrm>
                            <a:off x="6520" y="3052"/>
                            <a:ext cx="2381" cy="2381"/>
                          </a:xfrm>
                          <a:prstGeom prst="rect">
                            <a:avLst/>
                          </a:prstGeom>
                          <a:noFill/>
                          <a:ln w="9525">
                            <a:noFill/>
                          </a:ln>
                        </pic:spPr>
                      </pic:pic>
                      <wps:wsp>
                        <wps:cNvPr id="57" name="任意多边形 57"/>
                        <wps:cNvSpPr/>
                        <wps:spPr>
                          <a:xfrm>
                            <a:off x="6498" y="3029"/>
                            <a:ext cx="2427" cy="2427"/>
                          </a:xfrm>
                          <a:custGeom>
                            <a:avLst/>
                            <a:gdLst/>
                            <a:ahLst/>
                            <a:cxnLst/>
                            <a:rect l="0" t="0" r="0" b="0"/>
                            <a:pathLst>
                              <a:path w="2427" h="2427">
                                <a:moveTo>
                                  <a:pt x="1213" y="0"/>
                                </a:moveTo>
                                <a:lnTo>
                                  <a:pt x="1337" y="6"/>
                                </a:lnTo>
                                <a:lnTo>
                                  <a:pt x="1458" y="25"/>
                                </a:lnTo>
                                <a:lnTo>
                                  <a:pt x="1574" y="55"/>
                                </a:lnTo>
                                <a:lnTo>
                                  <a:pt x="1685" y="95"/>
                                </a:lnTo>
                                <a:lnTo>
                                  <a:pt x="1791" y="146"/>
                                </a:lnTo>
                                <a:lnTo>
                                  <a:pt x="1891" y="207"/>
                                </a:lnTo>
                                <a:lnTo>
                                  <a:pt x="1985" y="277"/>
                                </a:lnTo>
                                <a:lnTo>
                                  <a:pt x="2071" y="355"/>
                                </a:lnTo>
                                <a:lnTo>
                                  <a:pt x="2149" y="441"/>
                                </a:lnTo>
                                <a:lnTo>
                                  <a:pt x="2219" y="535"/>
                                </a:lnTo>
                                <a:lnTo>
                                  <a:pt x="2280" y="635"/>
                                </a:lnTo>
                                <a:lnTo>
                                  <a:pt x="2331" y="741"/>
                                </a:lnTo>
                                <a:lnTo>
                                  <a:pt x="2372" y="853"/>
                                </a:lnTo>
                                <a:lnTo>
                                  <a:pt x="2402" y="968"/>
                                </a:lnTo>
                                <a:lnTo>
                                  <a:pt x="2420" y="1089"/>
                                </a:lnTo>
                                <a:lnTo>
                                  <a:pt x="2426" y="1213"/>
                                </a:lnTo>
                                <a:lnTo>
                                  <a:pt x="2420" y="1337"/>
                                </a:lnTo>
                                <a:lnTo>
                                  <a:pt x="2402" y="1458"/>
                                </a:lnTo>
                                <a:lnTo>
                                  <a:pt x="2372" y="1573"/>
                                </a:lnTo>
                                <a:lnTo>
                                  <a:pt x="2331" y="1685"/>
                                </a:lnTo>
                                <a:lnTo>
                                  <a:pt x="2280" y="1791"/>
                                </a:lnTo>
                                <a:lnTo>
                                  <a:pt x="2219" y="1891"/>
                                </a:lnTo>
                                <a:lnTo>
                                  <a:pt x="2149" y="1985"/>
                                </a:lnTo>
                                <a:lnTo>
                                  <a:pt x="2071" y="2071"/>
                                </a:lnTo>
                                <a:lnTo>
                                  <a:pt x="1985" y="2149"/>
                                </a:lnTo>
                                <a:lnTo>
                                  <a:pt x="1891" y="2219"/>
                                </a:lnTo>
                                <a:lnTo>
                                  <a:pt x="1791" y="2280"/>
                                </a:lnTo>
                                <a:lnTo>
                                  <a:pt x="1685" y="2331"/>
                                </a:lnTo>
                                <a:lnTo>
                                  <a:pt x="1574" y="2371"/>
                                </a:lnTo>
                                <a:lnTo>
                                  <a:pt x="1458" y="2401"/>
                                </a:lnTo>
                                <a:lnTo>
                                  <a:pt x="1337" y="2420"/>
                                </a:lnTo>
                                <a:lnTo>
                                  <a:pt x="1213" y="2426"/>
                                </a:lnTo>
                                <a:lnTo>
                                  <a:pt x="1089" y="2420"/>
                                </a:lnTo>
                                <a:lnTo>
                                  <a:pt x="969" y="2401"/>
                                </a:lnTo>
                                <a:lnTo>
                                  <a:pt x="853" y="2371"/>
                                </a:lnTo>
                                <a:lnTo>
                                  <a:pt x="741" y="2331"/>
                                </a:lnTo>
                                <a:lnTo>
                                  <a:pt x="635" y="2280"/>
                                </a:lnTo>
                                <a:lnTo>
                                  <a:pt x="535" y="2219"/>
                                </a:lnTo>
                                <a:lnTo>
                                  <a:pt x="441" y="2149"/>
                                </a:lnTo>
                                <a:lnTo>
                                  <a:pt x="355" y="2071"/>
                                </a:lnTo>
                                <a:lnTo>
                                  <a:pt x="277" y="1985"/>
                                </a:lnTo>
                                <a:lnTo>
                                  <a:pt x="207" y="1891"/>
                                </a:lnTo>
                                <a:lnTo>
                                  <a:pt x="147" y="1791"/>
                                </a:lnTo>
                                <a:lnTo>
                                  <a:pt x="96" y="1685"/>
                                </a:lnTo>
                                <a:lnTo>
                                  <a:pt x="55" y="1573"/>
                                </a:lnTo>
                                <a:lnTo>
                                  <a:pt x="25" y="1458"/>
                                </a:lnTo>
                                <a:lnTo>
                                  <a:pt x="6" y="1337"/>
                                </a:lnTo>
                                <a:lnTo>
                                  <a:pt x="0" y="1213"/>
                                </a:lnTo>
                                <a:lnTo>
                                  <a:pt x="6" y="1089"/>
                                </a:lnTo>
                                <a:lnTo>
                                  <a:pt x="25" y="968"/>
                                </a:lnTo>
                                <a:lnTo>
                                  <a:pt x="55" y="853"/>
                                </a:lnTo>
                                <a:lnTo>
                                  <a:pt x="96" y="741"/>
                                </a:lnTo>
                                <a:lnTo>
                                  <a:pt x="147" y="635"/>
                                </a:lnTo>
                                <a:lnTo>
                                  <a:pt x="207" y="535"/>
                                </a:lnTo>
                                <a:lnTo>
                                  <a:pt x="277" y="441"/>
                                </a:lnTo>
                                <a:lnTo>
                                  <a:pt x="355" y="355"/>
                                </a:lnTo>
                                <a:lnTo>
                                  <a:pt x="441" y="277"/>
                                </a:lnTo>
                                <a:lnTo>
                                  <a:pt x="535" y="207"/>
                                </a:lnTo>
                                <a:lnTo>
                                  <a:pt x="635" y="146"/>
                                </a:lnTo>
                                <a:lnTo>
                                  <a:pt x="741" y="95"/>
                                </a:lnTo>
                                <a:lnTo>
                                  <a:pt x="853" y="55"/>
                                </a:lnTo>
                                <a:lnTo>
                                  <a:pt x="969" y="25"/>
                                </a:lnTo>
                                <a:lnTo>
                                  <a:pt x="1089" y="6"/>
                                </a:lnTo>
                                <a:lnTo>
                                  <a:pt x="1213"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58" name="图片 20"/>
                          <pic:cNvPicPr>
                            <a:picLocks noChangeAspect="1"/>
                          </pic:cNvPicPr>
                        </pic:nvPicPr>
                        <pic:blipFill>
                          <a:blip r:embed="rId36"/>
                          <a:stretch>
                            <a:fillRect/>
                          </a:stretch>
                        </pic:blipFill>
                        <pic:spPr>
                          <a:xfrm>
                            <a:off x="8932" y="3143"/>
                            <a:ext cx="2434" cy="1743"/>
                          </a:xfrm>
                          <a:prstGeom prst="rect">
                            <a:avLst/>
                          </a:prstGeom>
                          <a:noFill/>
                          <a:ln w="9525">
                            <a:noFill/>
                          </a:ln>
                        </pic:spPr>
                      </pic:pic>
                      <wps:wsp>
                        <wps:cNvPr id="59" name="文本框 59"/>
                        <wps:cNvSpPr txBox="1"/>
                        <wps:spPr>
                          <a:xfrm>
                            <a:off x="6475" y="3007"/>
                            <a:ext cx="4891" cy="2472"/>
                          </a:xfrm>
                          <a:prstGeom prst="rect">
                            <a:avLst/>
                          </a:prstGeom>
                          <a:noFill/>
                          <a:ln w="9525">
                            <a:noFill/>
                          </a:ln>
                        </wps:spPr>
                        <wps:txbx>
                          <w:txbxContent>
                            <w:p>
                              <w:pPr>
                                <w:spacing w:line="259" w:lineRule="auto"/>
                                <w:ind w:left="2603" w:right="413"/>
                                <w:jc w:val="left"/>
                                <w:rPr>
                                  <w:b/>
                                  <w:color w:val="385522"/>
                                  <w:sz w:val="24"/>
                                </w:rPr>
                              </w:pPr>
                            </w:p>
                            <w:p>
                              <w:pPr>
                                <w:spacing w:line="259" w:lineRule="auto"/>
                                <w:ind w:left="2603" w:right="413"/>
                                <w:jc w:val="left"/>
                                <w:rPr>
                                  <w:b/>
                                  <w:sz w:val="24"/>
                                </w:rPr>
                              </w:pPr>
                              <w:r>
                                <w:rPr>
                                  <w:b/>
                                  <w:sz w:val="24"/>
                                </w:rPr>
                                <w:t xml:space="preserve">Jeff Lin </w:t>
                              </w:r>
                            </w:p>
                            <w:p>
                              <w:pPr>
                                <w:spacing w:line="259" w:lineRule="auto"/>
                                <w:ind w:left="2603" w:right="413"/>
                                <w:jc w:val="left"/>
                                <w:rPr>
                                  <w:rFonts w:ascii="楷体" w:eastAsia="楷体"/>
                                  <w:b/>
                                  <w:sz w:val="24"/>
                                </w:rPr>
                              </w:pPr>
                              <w:r>
                                <w:rPr>
                                  <w:rFonts w:hint="eastAsia" w:ascii="楷体" w:eastAsia="楷体"/>
                                  <w:b/>
                                  <w:sz w:val="24"/>
                                </w:rPr>
                                <w:t>林义修</w:t>
                              </w:r>
                            </w:p>
                            <w:p>
                              <w:pPr>
                                <w:spacing w:line="259" w:lineRule="auto"/>
                                <w:ind w:left="2603" w:right="413"/>
                                <w:jc w:val="left"/>
                                <w:rPr>
                                  <w:bCs/>
                                  <w:sz w:val="24"/>
                                </w:rPr>
                              </w:pPr>
                              <w:r>
                                <w:rPr>
                                  <w:rFonts w:hint="eastAsia" w:ascii="楷体" w:eastAsia="楷体"/>
                                  <w:bCs/>
                                  <w:sz w:val="24"/>
                                </w:rPr>
                                <w:t>青临领袖财务有限公司董事</w:t>
                              </w:r>
                            </w:p>
                          </w:txbxContent>
                        </wps:txbx>
                        <wps:bodyPr lIns="0" tIns="0" rIns="0" bIns="0" upright="1"/>
                      </wps:wsp>
                    </wpg:wgp>
                  </a:graphicData>
                </a:graphic>
              </wp:anchor>
            </w:drawing>
          </mc:Choice>
          <mc:Fallback>
            <w:pict>
              <v:group id="_x0000_s1026" o:spid="_x0000_s1026" o:spt="203" style="position:absolute;left:0pt;margin-left:74.15pt;margin-top:182.55pt;height:124.25pt;width:255.4pt;mso-position-horizontal-relative:page;mso-wrap-distance-bottom:0pt;mso-wrap-distance-top:0pt;z-index:-251682816;mso-width-relative:page;mso-height-relative:page;" coordorigin="6475,3007" coordsize="4891,2472" o:gfxdata="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">
                <o:lock v:ext="edit" aspectratio="f"/>
                <v:shape id="图片 18" o:spid="_x0000_s1026" o:spt="75" type="#_x0000_t75" style="position:absolute;left:6520;top:3052;height:2381;width:2381;" filled="f" o:preferrelative="t" stroked="f" coordsize="21600,21600" o:gfxdata="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MW6m8AAAA&#10;2wAAAA8AAAAAAAAAAQAgAAAAIgAAAGRycy9kb3ducmV2LnhtbFBLAQIUABQAAAAIAIdO4kAzLwWe&#10;OwAAADkAAAAQAAAAAAAAAAEAIAAAAAsBAABkcnMvc2hhcGV4bWwueG1sUEsFBgAAAAAGAAYAWwEA&#10;ALUDAAAAAA==&#10;">
                  <v:fill on="f" focussize="0,0"/>
                  <v:stroke on="f"/>
                  <v:imagedata r:id="rId35" o:title=""/>
                  <o:lock v:ext="edit" aspectratio="t"/>
                </v:shape>
                <v:shape id="_x0000_s1026" o:spid="_x0000_s1026" o:spt="100" style="position:absolute;left:6498;top:3029;height:2427;width:2427;" filled="f" stroked="t" coordsize="2427,2427" o:gfxdata="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jBIb4A&#10;AADbAAAADwAAAAAAAAABACAAAAAiAAAAZHJzL2Rvd25yZXYueG1sUEsBAhQAFAAAAAgAh07iQDMv&#10;BZ47AAAAOQAAABAAAAAAAAAAAQAgAAAADQEAAGRycy9zaGFwZXhtbC54bWxQSwUGAAAAAAYABgBb&#10;AQAAtwMAAAAA&#10;" path="m1213,0l1337,6,1458,25,1574,55,1685,95,1791,146,1891,207,1985,277,2071,355,2149,441,2219,535,2280,635,2331,741,2372,853,2402,968,2420,1089,2426,1213,2420,1337,2402,1458,2372,1573,2331,1685,2280,1791,2219,1891,2149,1985,2071,2071,1985,2149,1891,2219,1791,2280,1685,2331,1574,2371,1458,2401,1337,2420,1213,2426,1089,2420,969,2401,853,2371,741,2331,635,2280,535,2219,441,2149,355,2071,277,1985,207,1891,147,1791,96,1685,55,1573,25,1458,6,1337,0,1213,6,1089,25,968,55,853,96,741,147,635,207,535,277,441,355,355,441,277,535,207,635,146,741,95,853,55,969,25,1089,6,1213,0xe">
                  <v:fill on="f" focussize="0,0"/>
                  <v:stroke weight="2.25pt" color="#92D050" joinstyle="round"/>
                  <v:imagedata o:title=""/>
                  <o:lock v:ext="edit" aspectratio="f"/>
                </v:shape>
                <v:shape id="图片 20" o:spid="_x0000_s1026" o:spt="75" type="#_x0000_t75" style="position:absolute;left:8932;top:3143;height:1743;width:2434;" filled="f" o:preferrelative="t" stroked="f" coordsize="21600,21600" o:gfxdata="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yjfbsAAADb&#10;AAAADwAAAAAAAAABACAAAAAiAAAAZHJzL2Rvd25yZXYueG1sUEsBAhQAFAAAAAgAh07iQDMvBZ47&#10;AAAAOQAAABAAAAAAAAAAAQAgAAAACgEAAGRycy9zaGFwZXhtbC54bWxQSwUGAAAAAAYABgBbAQAA&#10;tAMAAAAA&#10;">
                  <v:fill on="f" focussize="0,0"/>
                  <v:stroke on="f"/>
                  <v:imagedata r:id="rId36" o:title=""/>
                  <o:lock v:ext="edit" aspectratio="t"/>
                </v:shape>
                <v:shape id="_x0000_s1026" o:spid="_x0000_s1026" o:spt="202" type="#_x0000_t202" style="position:absolute;left:6475;top:3007;height:2472;width:4891;"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59" w:lineRule="auto"/>
                          <w:ind w:left="2603" w:right="413"/>
                          <w:jc w:val="left"/>
                          <w:rPr>
                            <w:b/>
                            <w:color w:val="385522"/>
                            <w:sz w:val="24"/>
                          </w:rPr>
                        </w:pPr>
                      </w:p>
                      <w:p>
                        <w:pPr>
                          <w:spacing w:line="259" w:lineRule="auto"/>
                          <w:ind w:left="2603" w:right="413"/>
                          <w:jc w:val="left"/>
                          <w:rPr>
                            <w:b/>
                            <w:sz w:val="24"/>
                          </w:rPr>
                        </w:pPr>
                        <w:r>
                          <w:rPr>
                            <w:b/>
                            <w:sz w:val="24"/>
                          </w:rPr>
                          <w:t xml:space="preserve">Jeff Lin </w:t>
                        </w:r>
                      </w:p>
                      <w:p>
                        <w:pPr>
                          <w:spacing w:line="259" w:lineRule="auto"/>
                          <w:ind w:left="2603" w:right="413"/>
                          <w:jc w:val="left"/>
                          <w:rPr>
                            <w:rFonts w:ascii="楷体" w:eastAsia="楷体"/>
                            <w:b/>
                            <w:sz w:val="24"/>
                          </w:rPr>
                        </w:pPr>
                        <w:r>
                          <w:rPr>
                            <w:rFonts w:hint="eastAsia" w:ascii="楷体" w:eastAsia="楷体"/>
                            <w:b/>
                            <w:sz w:val="24"/>
                          </w:rPr>
                          <w:t>林义修</w:t>
                        </w:r>
                      </w:p>
                      <w:p>
                        <w:pPr>
                          <w:spacing w:line="259" w:lineRule="auto"/>
                          <w:ind w:left="2603" w:right="413"/>
                          <w:jc w:val="left"/>
                          <w:rPr>
                            <w:bCs/>
                            <w:sz w:val="24"/>
                          </w:rPr>
                        </w:pPr>
                        <w:r>
                          <w:rPr>
                            <w:rFonts w:hint="eastAsia" w:ascii="楷体" w:eastAsia="楷体"/>
                            <w:bCs/>
                            <w:sz w:val="24"/>
                          </w:rPr>
                          <w:t>青临领袖财务有限公司董事</w:t>
                        </w:r>
                      </w:p>
                    </w:txbxContent>
                  </v:textbox>
                </v:shape>
                <w10:wrap type="topAndBottom"/>
              </v:group>
            </w:pict>
          </mc:Fallback>
        </mc:AlternateContent>
      </w:r>
      <w:r>
        <mc:AlternateContent>
          <mc:Choice Requires="wpg">
            <w:drawing>
              <wp:anchor distT="0" distB="0" distL="114300" distR="114300" simplePos="0" relativeHeight="251699200" behindDoc="1" locked="0" layoutInCell="1" allowOverlap="1">
                <wp:simplePos x="0" y="0"/>
                <wp:positionH relativeFrom="page">
                  <wp:posOffset>4133850</wp:posOffset>
                </wp:positionH>
                <wp:positionV relativeFrom="paragraph">
                  <wp:posOffset>45720</wp:posOffset>
                </wp:positionV>
                <wp:extent cx="3128645" cy="1576070"/>
                <wp:effectExtent l="0" t="635" r="0" b="4445"/>
                <wp:wrapTopAndBottom/>
                <wp:docPr id="95" name="组合 95"/>
                <wp:cNvGraphicFramePr/>
                <a:graphic xmlns:a="http://schemas.openxmlformats.org/drawingml/2006/main">
                  <a:graphicData uri="http://schemas.microsoft.com/office/word/2010/wordprocessingGroup">
                    <wpg:wgp>
                      <wpg:cNvGrpSpPr/>
                      <wpg:grpSpPr>
                        <a:xfrm>
                          <a:off x="0" y="0"/>
                          <a:ext cx="3128645" cy="1576070"/>
                          <a:chOff x="1347" y="315"/>
                          <a:chExt cx="4927" cy="2482"/>
                        </a:xfrm>
                      </wpg:grpSpPr>
                      <pic:pic xmlns:pic="http://schemas.openxmlformats.org/drawingml/2006/picture">
                        <pic:nvPicPr>
                          <pic:cNvPr id="91" name="图片 53"/>
                          <pic:cNvPicPr>
                            <a:picLocks noChangeAspect="1"/>
                          </pic:cNvPicPr>
                        </pic:nvPicPr>
                        <pic:blipFill>
                          <a:blip r:embed="rId37"/>
                          <a:stretch>
                            <a:fillRect/>
                          </a:stretch>
                        </pic:blipFill>
                        <pic:spPr>
                          <a:xfrm>
                            <a:off x="1392" y="359"/>
                            <a:ext cx="2381" cy="2381"/>
                          </a:xfrm>
                          <a:prstGeom prst="rect">
                            <a:avLst/>
                          </a:prstGeom>
                          <a:noFill/>
                          <a:ln w="9525">
                            <a:noFill/>
                          </a:ln>
                        </pic:spPr>
                      </pic:pic>
                      <wps:wsp>
                        <wps:cNvPr id="92" name="任意多边形 92"/>
                        <wps:cNvSpPr/>
                        <wps:spPr>
                          <a:xfrm>
                            <a:off x="1369" y="337"/>
                            <a:ext cx="2427" cy="2427"/>
                          </a:xfrm>
                          <a:custGeom>
                            <a:avLst/>
                            <a:gdLst/>
                            <a:ahLst/>
                            <a:cxnLst/>
                            <a:rect l="0" t="0" r="0" b="0"/>
                            <a:pathLst>
                              <a:path w="2427" h="2427">
                                <a:moveTo>
                                  <a:pt x="1213" y="0"/>
                                </a:moveTo>
                                <a:lnTo>
                                  <a:pt x="1337" y="6"/>
                                </a:lnTo>
                                <a:lnTo>
                                  <a:pt x="1457" y="25"/>
                                </a:lnTo>
                                <a:lnTo>
                                  <a:pt x="1573" y="55"/>
                                </a:lnTo>
                                <a:lnTo>
                                  <a:pt x="1685" y="95"/>
                                </a:lnTo>
                                <a:lnTo>
                                  <a:pt x="1791" y="146"/>
                                </a:lnTo>
                                <a:lnTo>
                                  <a:pt x="1891" y="207"/>
                                </a:lnTo>
                                <a:lnTo>
                                  <a:pt x="1985" y="277"/>
                                </a:lnTo>
                                <a:lnTo>
                                  <a:pt x="2071" y="355"/>
                                </a:lnTo>
                                <a:lnTo>
                                  <a:pt x="2149" y="441"/>
                                </a:lnTo>
                                <a:lnTo>
                                  <a:pt x="2219" y="535"/>
                                </a:lnTo>
                                <a:lnTo>
                                  <a:pt x="2279" y="635"/>
                                </a:lnTo>
                                <a:lnTo>
                                  <a:pt x="2330" y="741"/>
                                </a:lnTo>
                                <a:lnTo>
                                  <a:pt x="2371" y="853"/>
                                </a:lnTo>
                                <a:lnTo>
                                  <a:pt x="2401" y="969"/>
                                </a:lnTo>
                                <a:lnTo>
                                  <a:pt x="2419" y="1089"/>
                                </a:lnTo>
                                <a:lnTo>
                                  <a:pt x="2426" y="1213"/>
                                </a:lnTo>
                                <a:lnTo>
                                  <a:pt x="2419" y="1337"/>
                                </a:lnTo>
                                <a:lnTo>
                                  <a:pt x="2401" y="1458"/>
                                </a:lnTo>
                                <a:lnTo>
                                  <a:pt x="2371" y="1574"/>
                                </a:lnTo>
                                <a:lnTo>
                                  <a:pt x="2330" y="1685"/>
                                </a:lnTo>
                                <a:lnTo>
                                  <a:pt x="2279" y="1791"/>
                                </a:lnTo>
                                <a:lnTo>
                                  <a:pt x="2219" y="1891"/>
                                </a:lnTo>
                                <a:lnTo>
                                  <a:pt x="2149" y="1985"/>
                                </a:lnTo>
                                <a:lnTo>
                                  <a:pt x="2071" y="2071"/>
                                </a:lnTo>
                                <a:lnTo>
                                  <a:pt x="1985" y="2149"/>
                                </a:lnTo>
                                <a:lnTo>
                                  <a:pt x="1891" y="2219"/>
                                </a:lnTo>
                                <a:lnTo>
                                  <a:pt x="1791" y="2280"/>
                                </a:lnTo>
                                <a:lnTo>
                                  <a:pt x="1685" y="2331"/>
                                </a:lnTo>
                                <a:lnTo>
                                  <a:pt x="1573" y="2371"/>
                                </a:lnTo>
                                <a:lnTo>
                                  <a:pt x="1457" y="2401"/>
                                </a:lnTo>
                                <a:lnTo>
                                  <a:pt x="1337" y="2420"/>
                                </a:lnTo>
                                <a:lnTo>
                                  <a:pt x="1213" y="2426"/>
                                </a:lnTo>
                                <a:lnTo>
                                  <a:pt x="1089" y="2420"/>
                                </a:lnTo>
                                <a:lnTo>
                                  <a:pt x="968" y="2401"/>
                                </a:lnTo>
                                <a:lnTo>
                                  <a:pt x="852" y="2371"/>
                                </a:lnTo>
                                <a:lnTo>
                                  <a:pt x="741" y="2331"/>
                                </a:lnTo>
                                <a:lnTo>
                                  <a:pt x="635" y="2280"/>
                                </a:lnTo>
                                <a:lnTo>
                                  <a:pt x="534" y="2219"/>
                                </a:lnTo>
                                <a:lnTo>
                                  <a:pt x="441" y="2149"/>
                                </a:lnTo>
                                <a:lnTo>
                                  <a:pt x="355" y="2071"/>
                                </a:lnTo>
                                <a:lnTo>
                                  <a:pt x="277" y="1985"/>
                                </a:lnTo>
                                <a:lnTo>
                                  <a:pt x="207" y="1891"/>
                                </a:lnTo>
                                <a:lnTo>
                                  <a:pt x="146" y="1791"/>
                                </a:lnTo>
                                <a:lnTo>
                                  <a:pt x="95" y="1685"/>
                                </a:lnTo>
                                <a:lnTo>
                                  <a:pt x="54" y="1574"/>
                                </a:lnTo>
                                <a:lnTo>
                                  <a:pt x="24" y="1458"/>
                                </a:lnTo>
                                <a:lnTo>
                                  <a:pt x="6" y="1337"/>
                                </a:lnTo>
                                <a:lnTo>
                                  <a:pt x="0" y="1213"/>
                                </a:lnTo>
                                <a:lnTo>
                                  <a:pt x="6" y="1089"/>
                                </a:lnTo>
                                <a:lnTo>
                                  <a:pt x="24" y="969"/>
                                </a:lnTo>
                                <a:lnTo>
                                  <a:pt x="54" y="853"/>
                                </a:lnTo>
                                <a:lnTo>
                                  <a:pt x="95" y="741"/>
                                </a:lnTo>
                                <a:lnTo>
                                  <a:pt x="146" y="635"/>
                                </a:lnTo>
                                <a:lnTo>
                                  <a:pt x="207" y="535"/>
                                </a:lnTo>
                                <a:lnTo>
                                  <a:pt x="277" y="441"/>
                                </a:lnTo>
                                <a:lnTo>
                                  <a:pt x="355" y="355"/>
                                </a:lnTo>
                                <a:lnTo>
                                  <a:pt x="441" y="277"/>
                                </a:lnTo>
                                <a:lnTo>
                                  <a:pt x="534" y="207"/>
                                </a:lnTo>
                                <a:lnTo>
                                  <a:pt x="635" y="146"/>
                                </a:lnTo>
                                <a:lnTo>
                                  <a:pt x="741" y="95"/>
                                </a:lnTo>
                                <a:lnTo>
                                  <a:pt x="852" y="55"/>
                                </a:lnTo>
                                <a:lnTo>
                                  <a:pt x="968" y="25"/>
                                </a:lnTo>
                                <a:lnTo>
                                  <a:pt x="1089" y="6"/>
                                </a:lnTo>
                                <a:lnTo>
                                  <a:pt x="1213"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93" name="图片 55"/>
                          <pic:cNvPicPr>
                            <a:picLocks noChangeAspect="1"/>
                          </pic:cNvPicPr>
                        </pic:nvPicPr>
                        <pic:blipFill>
                          <a:blip r:embed="rId38"/>
                          <a:stretch>
                            <a:fillRect/>
                          </a:stretch>
                        </pic:blipFill>
                        <pic:spPr>
                          <a:xfrm>
                            <a:off x="3840" y="357"/>
                            <a:ext cx="2434" cy="2439"/>
                          </a:xfrm>
                          <a:prstGeom prst="rect">
                            <a:avLst/>
                          </a:prstGeom>
                          <a:noFill/>
                          <a:ln w="9525">
                            <a:noFill/>
                          </a:ln>
                        </pic:spPr>
                      </pic:pic>
                      <wps:wsp>
                        <wps:cNvPr id="94" name="文本框 94"/>
                        <wps:cNvSpPr txBox="1"/>
                        <wps:spPr>
                          <a:xfrm>
                            <a:off x="1347" y="314"/>
                            <a:ext cx="4927" cy="2482"/>
                          </a:xfrm>
                          <a:prstGeom prst="rect">
                            <a:avLst/>
                          </a:prstGeom>
                          <a:noFill/>
                          <a:ln w="9525">
                            <a:noFill/>
                          </a:ln>
                        </wps:spPr>
                        <wps:txbx>
                          <w:txbxContent>
                            <w:p>
                              <w:pPr>
                                <w:spacing w:before="41"/>
                                <w:ind w:left="2637"/>
                                <w:jc w:val="left"/>
                                <w:rPr>
                                  <w:rFonts w:ascii="楷体" w:hAnsi="楷体" w:eastAsia="楷体" w:cs="楷体"/>
                                  <w:b/>
                                  <w:sz w:val="24"/>
                                </w:rPr>
                              </w:pPr>
                              <w:r>
                                <w:rPr>
                                  <w:rFonts w:hint="eastAsia" w:ascii="楷体" w:hAnsi="楷体" w:eastAsia="楷体" w:cs="楷体"/>
                                  <w:b/>
                                  <w:sz w:val="24"/>
                                </w:rPr>
                                <w:t>Lee Chong Kuang</w:t>
                              </w:r>
                            </w:p>
                            <w:p>
                              <w:pPr>
                                <w:spacing w:before="26"/>
                                <w:ind w:left="2637"/>
                                <w:jc w:val="left"/>
                                <w:rPr>
                                  <w:rFonts w:ascii="楷体" w:hAnsi="楷体" w:eastAsia="楷体" w:cs="楷体"/>
                                  <w:b/>
                                  <w:sz w:val="24"/>
                                </w:rPr>
                              </w:pPr>
                              <w:r>
                                <w:rPr>
                                  <w:rFonts w:hint="eastAsia" w:ascii="楷体" w:hAnsi="楷体" w:eastAsia="楷体" w:cs="楷体"/>
                                  <w:b/>
                                  <w:sz w:val="24"/>
                                </w:rPr>
                                <w:t>李中群 (CK)</w:t>
                              </w:r>
                            </w:p>
                            <w:p>
                              <w:pPr>
                                <w:spacing w:before="185" w:line="259" w:lineRule="auto"/>
                                <w:ind w:left="2637" w:right="148"/>
                                <w:jc w:val="left"/>
                                <w:rPr>
                                  <w:rFonts w:ascii="楷体" w:hAnsi="楷体" w:eastAsia="楷体" w:cs="楷体"/>
                                  <w:sz w:val="24"/>
                                </w:rPr>
                              </w:pPr>
                              <w:r>
                                <w:rPr>
                                  <w:rFonts w:hint="eastAsia" w:ascii="楷体" w:hAnsi="楷体" w:eastAsia="楷体" w:cs="楷体"/>
                                  <w:sz w:val="24"/>
                                </w:rPr>
                                <w:t>GreenPro资本公司创始人兼首席执行官</w:t>
                              </w:r>
                            </w:p>
                          </w:txbxContent>
                        </wps:txbx>
                        <wps:bodyPr lIns="0" tIns="0" rIns="0" bIns="0" upright="1"/>
                      </wps:wsp>
                    </wpg:wgp>
                  </a:graphicData>
                </a:graphic>
              </wp:anchor>
            </w:drawing>
          </mc:Choice>
          <mc:Fallback>
            <w:pict>
              <v:group id="_x0000_s1026" o:spid="_x0000_s1026" o:spt="203" style="position:absolute;left:0pt;margin-left:325.5pt;margin-top:3.6pt;height:124.1pt;width:246.35pt;mso-position-horizontal-relative:page;mso-wrap-distance-bottom:0pt;mso-wrap-distance-top:0pt;z-index:-251617280;mso-width-relative:page;mso-height-relative:page;" coordorigin="1347,315" coordsize="4927,2482" o:gfxdata="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">
                <o:lock v:ext="edit" aspectratio="f"/>
                <v:shape id="图片 53" o:spid="_x0000_s1026" o:spt="75" type="#_x0000_t75" style="position:absolute;left:1392;top:359;height:2381;width:2381;" filled="f" o:preferrelative="t" stroked="f" coordsize="21600,21600" o:gfxdata="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9bkvQAA&#10;ANsAAAAPAAAAAAAAAAEAIAAAACIAAABkcnMvZG93bnJldi54bWxQSwECFAAUAAAACACHTuJAMy8F&#10;njsAAAA5AAAAEAAAAAAAAAABACAAAAAMAQAAZHJzL3NoYXBleG1sLnhtbFBLBQYAAAAABgAGAFsB&#10;AAC2AwAAAAA=&#10;">
                  <v:fill on="f" focussize="0,0"/>
                  <v:stroke on="f"/>
                  <v:imagedata r:id="rId37" o:title=""/>
                  <o:lock v:ext="edit" aspectratio="t"/>
                </v:shape>
                <v:shape id="_x0000_s1026" o:spid="_x0000_s1026" o:spt="100" style="position:absolute;left:1369;top:337;height:2427;width:2427;" filled="f" stroked="t" coordsize="2427,2427" o:gfxdata="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bYI74A&#10;AADbAAAADwAAAAAAAAABACAAAAAiAAAAZHJzL2Rvd25yZXYueG1sUEsBAhQAFAAAAAgAh07iQDMv&#10;BZ47AAAAOQAAABAAAAAAAAAAAQAgAAAADQEAAGRycy9zaGFwZXhtbC54bWxQSwUGAAAAAAYABgBb&#10;AQAAtwMAAAAA&#10;" path="m1213,0l1337,6,1457,25,1573,55,1685,95,1791,146,1891,207,1985,277,2071,355,2149,441,2219,535,2279,635,2330,741,2371,853,2401,969,2419,1089,2426,1213,2419,1337,2401,1458,2371,1574,2330,1685,2279,1791,2219,1891,2149,1985,2071,2071,1985,2149,1891,2219,1791,2280,1685,2331,1573,2371,1457,2401,1337,2420,1213,2426,1089,2420,968,2401,852,2371,741,2331,635,2280,534,2219,441,2149,355,2071,277,1985,207,1891,146,1791,95,1685,54,1574,24,1458,6,1337,0,1213,6,1089,24,969,54,853,95,741,146,635,207,535,277,441,355,355,441,277,534,207,635,146,741,95,852,55,968,25,1089,6,1213,0xe">
                  <v:fill on="f" focussize="0,0"/>
                  <v:stroke weight="2.25pt" color="#92D050" joinstyle="round"/>
                  <v:imagedata o:title=""/>
                  <o:lock v:ext="edit" aspectratio="f"/>
                </v:shape>
                <v:shape id="图片 55" o:spid="_x0000_s1026" o:spt="75" type="#_x0000_t75" style="position:absolute;left:3840;top:357;height:2439;width:2434;" filled="f" o:preferrelative="t" stroked="f" coordsize="21600,21600" o:gfxdata="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PHGvQAA&#10;ANsAAAAPAAAAAAAAAAEAIAAAACIAAABkcnMvZG93bnJldi54bWxQSwECFAAUAAAACACHTuJAMy8F&#10;njsAAAA5AAAAEAAAAAAAAAABACAAAAAMAQAAZHJzL3NoYXBleG1sLnhtbFBLBQYAAAAABgAGAFsB&#10;AAC2AwAAAAA=&#10;">
                  <v:fill on="f" focussize="0,0"/>
                  <v:stroke on="f"/>
                  <v:imagedata r:id="rId38" o:title=""/>
                  <o:lock v:ext="edit" aspectratio="t"/>
                </v:shape>
                <v:shape id="_x0000_s1026" o:spid="_x0000_s1026" o:spt="202" type="#_x0000_t202" style="position:absolute;left:1347;top:314;height:2482;width:4927;"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41"/>
                          <w:ind w:left="2637"/>
                          <w:jc w:val="left"/>
                          <w:rPr>
                            <w:rFonts w:ascii="楷体" w:hAnsi="楷体" w:eastAsia="楷体" w:cs="楷体"/>
                            <w:b/>
                            <w:sz w:val="24"/>
                          </w:rPr>
                        </w:pPr>
                        <w:r>
                          <w:rPr>
                            <w:rFonts w:hint="eastAsia" w:ascii="楷体" w:hAnsi="楷体" w:eastAsia="楷体" w:cs="楷体"/>
                            <w:b/>
                            <w:sz w:val="24"/>
                          </w:rPr>
                          <w:t>Lee Chong Kuang</w:t>
                        </w:r>
                      </w:p>
                      <w:p>
                        <w:pPr>
                          <w:spacing w:before="26"/>
                          <w:ind w:left="2637"/>
                          <w:jc w:val="left"/>
                          <w:rPr>
                            <w:rFonts w:ascii="楷体" w:hAnsi="楷体" w:eastAsia="楷体" w:cs="楷体"/>
                            <w:b/>
                            <w:sz w:val="24"/>
                          </w:rPr>
                        </w:pPr>
                        <w:r>
                          <w:rPr>
                            <w:rFonts w:hint="eastAsia" w:ascii="楷体" w:hAnsi="楷体" w:eastAsia="楷体" w:cs="楷体"/>
                            <w:b/>
                            <w:sz w:val="24"/>
                          </w:rPr>
                          <w:t>李中群 (CK)</w:t>
                        </w:r>
                      </w:p>
                      <w:p>
                        <w:pPr>
                          <w:spacing w:before="185" w:line="259" w:lineRule="auto"/>
                          <w:ind w:left="2637" w:right="148"/>
                          <w:jc w:val="left"/>
                          <w:rPr>
                            <w:rFonts w:ascii="楷体" w:hAnsi="楷体" w:eastAsia="楷体" w:cs="楷体"/>
                            <w:sz w:val="24"/>
                          </w:rPr>
                        </w:pPr>
                        <w:r>
                          <w:rPr>
                            <w:rFonts w:hint="eastAsia" w:ascii="楷体" w:hAnsi="楷体" w:eastAsia="楷体" w:cs="楷体"/>
                            <w:sz w:val="24"/>
                          </w:rPr>
                          <w:t>GreenPro资本公司创始人兼首席执行官</w:t>
                        </w:r>
                      </w:p>
                    </w:txbxContent>
                  </v:textbox>
                </v:shape>
                <w10:wrap type="topAndBottom"/>
              </v:group>
            </w:pict>
          </mc:Fallback>
        </mc:AlternateContent>
      </w:r>
      <w:r>
        <mc:AlternateContent>
          <mc:Choice Requires="wpg">
            <w:drawing>
              <wp:anchor distT="0" distB="0" distL="114300" distR="114300" simplePos="0" relativeHeight="251678720" behindDoc="1" locked="0" layoutInCell="1" allowOverlap="1">
                <wp:simplePos x="0" y="0"/>
                <wp:positionH relativeFrom="page">
                  <wp:posOffset>1026160</wp:posOffset>
                </wp:positionH>
                <wp:positionV relativeFrom="paragraph">
                  <wp:posOffset>101600</wp:posOffset>
                </wp:positionV>
                <wp:extent cx="3106420" cy="1569720"/>
                <wp:effectExtent l="635" t="635" r="0" b="10795"/>
                <wp:wrapTopAndBottom/>
                <wp:docPr id="110" name="组合 110"/>
                <wp:cNvGraphicFramePr/>
                <a:graphic xmlns:a="http://schemas.openxmlformats.org/drawingml/2006/main">
                  <a:graphicData uri="http://schemas.microsoft.com/office/word/2010/wordprocessingGroup">
                    <wpg:wgp>
                      <wpg:cNvGrpSpPr/>
                      <wpg:grpSpPr>
                        <a:xfrm>
                          <a:off x="0" y="0"/>
                          <a:ext cx="3106420" cy="1569720"/>
                          <a:chOff x="6432" y="2981"/>
                          <a:chExt cx="4892" cy="2472"/>
                        </a:xfrm>
                      </wpg:grpSpPr>
                      <pic:pic xmlns:pic="http://schemas.openxmlformats.org/drawingml/2006/picture">
                        <pic:nvPicPr>
                          <pic:cNvPr id="106" name="图片 68"/>
                          <pic:cNvPicPr>
                            <a:picLocks noChangeAspect="1"/>
                          </pic:cNvPicPr>
                        </pic:nvPicPr>
                        <pic:blipFill>
                          <a:blip r:embed="rId39"/>
                          <a:stretch>
                            <a:fillRect/>
                          </a:stretch>
                        </pic:blipFill>
                        <pic:spPr>
                          <a:xfrm>
                            <a:off x="6476" y="3025"/>
                            <a:ext cx="2381" cy="2381"/>
                          </a:xfrm>
                          <a:prstGeom prst="rect">
                            <a:avLst/>
                          </a:prstGeom>
                          <a:noFill/>
                          <a:ln w="9525">
                            <a:noFill/>
                          </a:ln>
                        </pic:spPr>
                      </pic:pic>
                      <wps:wsp>
                        <wps:cNvPr id="107" name="任意多边形 107"/>
                        <wps:cNvSpPr/>
                        <wps:spPr>
                          <a:xfrm>
                            <a:off x="6454" y="3003"/>
                            <a:ext cx="2427" cy="2427"/>
                          </a:xfrm>
                          <a:custGeom>
                            <a:avLst/>
                            <a:gdLst/>
                            <a:ahLst/>
                            <a:cxnLst/>
                            <a:rect l="0" t="0" r="0" b="0"/>
                            <a:pathLst>
                              <a:path w="2427" h="2427">
                                <a:moveTo>
                                  <a:pt x="1213" y="0"/>
                                </a:moveTo>
                                <a:lnTo>
                                  <a:pt x="1337" y="7"/>
                                </a:lnTo>
                                <a:lnTo>
                                  <a:pt x="1458" y="25"/>
                                </a:lnTo>
                                <a:lnTo>
                                  <a:pt x="1574" y="55"/>
                                </a:lnTo>
                                <a:lnTo>
                                  <a:pt x="1685" y="96"/>
                                </a:lnTo>
                                <a:lnTo>
                                  <a:pt x="1791" y="147"/>
                                </a:lnTo>
                                <a:lnTo>
                                  <a:pt x="1892" y="207"/>
                                </a:lnTo>
                                <a:lnTo>
                                  <a:pt x="1985" y="277"/>
                                </a:lnTo>
                                <a:lnTo>
                                  <a:pt x="2071" y="356"/>
                                </a:lnTo>
                                <a:lnTo>
                                  <a:pt x="2149" y="441"/>
                                </a:lnTo>
                                <a:lnTo>
                                  <a:pt x="2219" y="535"/>
                                </a:lnTo>
                                <a:lnTo>
                                  <a:pt x="2280" y="635"/>
                                </a:lnTo>
                                <a:lnTo>
                                  <a:pt x="2331" y="741"/>
                                </a:lnTo>
                                <a:lnTo>
                                  <a:pt x="2372" y="853"/>
                                </a:lnTo>
                                <a:lnTo>
                                  <a:pt x="2402" y="969"/>
                                </a:lnTo>
                                <a:lnTo>
                                  <a:pt x="2420" y="1089"/>
                                </a:lnTo>
                                <a:lnTo>
                                  <a:pt x="2426" y="1213"/>
                                </a:lnTo>
                                <a:lnTo>
                                  <a:pt x="2420" y="1338"/>
                                </a:lnTo>
                                <a:lnTo>
                                  <a:pt x="2402" y="1458"/>
                                </a:lnTo>
                                <a:lnTo>
                                  <a:pt x="2372" y="1574"/>
                                </a:lnTo>
                                <a:lnTo>
                                  <a:pt x="2331" y="1685"/>
                                </a:lnTo>
                                <a:lnTo>
                                  <a:pt x="2280" y="1792"/>
                                </a:lnTo>
                                <a:lnTo>
                                  <a:pt x="2219" y="1892"/>
                                </a:lnTo>
                                <a:lnTo>
                                  <a:pt x="2149" y="1985"/>
                                </a:lnTo>
                                <a:lnTo>
                                  <a:pt x="2071" y="2071"/>
                                </a:lnTo>
                                <a:lnTo>
                                  <a:pt x="1985" y="2149"/>
                                </a:lnTo>
                                <a:lnTo>
                                  <a:pt x="1892" y="2220"/>
                                </a:lnTo>
                                <a:lnTo>
                                  <a:pt x="1791" y="2280"/>
                                </a:lnTo>
                                <a:lnTo>
                                  <a:pt x="1685" y="2331"/>
                                </a:lnTo>
                                <a:lnTo>
                                  <a:pt x="1574" y="2372"/>
                                </a:lnTo>
                                <a:lnTo>
                                  <a:pt x="1458" y="2402"/>
                                </a:lnTo>
                                <a:lnTo>
                                  <a:pt x="1337" y="2420"/>
                                </a:lnTo>
                                <a:lnTo>
                                  <a:pt x="1213" y="2427"/>
                                </a:lnTo>
                                <a:lnTo>
                                  <a:pt x="1089" y="2420"/>
                                </a:lnTo>
                                <a:lnTo>
                                  <a:pt x="969" y="2402"/>
                                </a:lnTo>
                                <a:lnTo>
                                  <a:pt x="853" y="2372"/>
                                </a:lnTo>
                                <a:lnTo>
                                  <a:pt x="741" y="2331"/>
                                </a:lnTo>
                                <a:lnTo>
                                  <a:pt x="635" y="2280"/>
                                </a:lnTo>
                                <a:lnTo>
                                  <a:pt x="535" y="2220"/>
                                </a:lnTo>
                                <a:lnTo>
                                  <a:pt x="441" y="2149"/>
                                </a:lnTo>
                                <a:lnTo>
                                  <a:pt x="355" y="2071"/>
                                </a:lnTo>
                                <a:lnTo>
                                  <a:pt x="277" y="1985"/>
                                </a:lnTo>
                                <a:lnTo>
                                  <a:pt x="207" y="1892"/>
                                </a:lnTo>
                                <a:lnTo>
                                  <a:pt x="147" y="1792"/>
                                </a:lnTo>
                                <a:lnTo>
                                  <a:pt x="96" y="1685"/>
                                </a:lnTo>
                                <a:lnTo>
                                  <a:pt x="55" y="1574"/>
                                </a:lnTo>
                                <a:lnTo>
                                  <a:pt x="25" y="1458"/>
                                </a:lnTo>
                                <a:lnTo>
                                  <a:pt x="6" y="1338"/>
                                </a:lnTo>
                                <a:lnTo>
                                  <a:pt x="0" y="1213"/>
                                </a:lnTo>
                                <a:lnTo>
                                  <a:pt x="6" y="1089"/>
                                </a:lnTo>
                                <a:lnTo>
                                  <a:pt x="25" y="969"/>
                                </a:lnTo>
                                <a:lnTo>
                                  <a:pt x="55" y="853"/>
                                </a:lnTo>
                                <a:lnTo>
                                  <a:pt x="96" y="741"/>
                                </a:lnTo>
                                <a:lnTo>
                                  <a:pt x="147" y="635"/>
                                </a:lnTo>
                                <a:lnTo>
                                  <a:pt x="207" y="535"/>
                                </a:lnTo>
                                <a:lnTo>
                                  <a:pt x="277" y="441"/>
                                </a:lnTo>
                                <a:lnTo>
                                  <a:pt x="355" y="356"/>
                                </a:lnTo>
                                <a:lnTo>
                                  <a:pt x="441" y="277"/>
                                </a:lnTo>
                                <a:lnTo>
                                  <a:pt x="535" y="207"/>
                                </a:lnTo>
                                <a:lnTo>
                                  <a:pt x="635" y="147"/>
                                </a:lnTo>
                                <a:lnTo>
                                  <a:pt x="741" y="96"/>
                                </a:lnTo>
                                <a:lnTo>
                                  <a:pt x="853" y="55"/>
                                </a:lnTo>
                                <a:lnTo>
                                  <a:pt x="969" y="25"/>
                                </a:lnTo>
                                <a:lnTo>
                                  <a:pt x="1089" y="7"/>
                                </a:lnTo>
                                <a:lnTo>
                                  <a:pt x="1213"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108" name="图片 70"/>
                          <pic:cNvPicPr>
                            <a:picLocks noChangeAspect="1"/>
                          </pic:cNvPicPr>
                        </pic:nvPicPr>
                        <pic:blipFill>
                          <a:blip r:embed="rId40"/>
                          <a:stretch>
                            <a:fillRect/>
                          </a:stretch>
                        </pic:blipFill>
                        <pic:spPr>
                          <a:xfrm>
                            <a:off x="8889" y="3107"/>
                            <a:ext cx="2434" cy="1740"/>
                          </a:xfrm>
                          <a:prstGeom prst="rect">
                            <a:avLst/>
                          </a:prstGeom>
                          <a:noFill/>
                          <a:ln w="9525">
                            <a:noFill/>
                          </a:ln>
                        </pic:spPr>
                      </pic:pic>
                      <wps:wsp>
                        <wps:cNvPr id="109" name="文本框 109"/>
                        <wps:cNvSpPr txBox="1"/>
                        <wps:spPr>
                          <a:xfrm>
                            <a:off x="6431" y="2980"/>
                            <a:ext cx="4892" cy="2472"/>
                          </a:xfrm>
                          <a:prstGeom prst="rect">
                            <a:avLst/>
                          </a:prstGeom>
                          <a:noFill/>
                          <a:ln w="9525">
                            <a:noFill/>
                          </a:ln>
                        </wps:spPr>
                        <wps:txbx>
                          <w:txbxContent>
                            <w:p>
                              <w:pPr>
                                <w:spacing w:before="123"/>
                                <w:ind w:left="2603"/>
                                <w:jc w:val="left"/>
                                <w:rPr>
                                  <w:rFonts w:ascii="楷体" w:hAnsi="楷体" w:eastAsia="楷体" w:cs="楷体"/>
                                  <w:b/>
                                  <w:sz w:val="24"/>
                                </w:rPr>
                              </w:pPr>
                              <w:r>
                                <w:rPr>
                                  <w:rFonts w:hint="eastAsia" w:ascii="楷体" w:hAnsi="楷体" w:eastAsia="楷体" w:cs="楷体"/>
                                  <w:b/>
                                  <w:sz w:val="24"/>
                                </w:rPr>
                                <w:t>Joson Yeo</w:t>
                              </w:r>
                            </w:p>
                            <w:p>
                              <w:pPr>
                                <w:spacing w:before="1"/>
                                <w:rPr>
                                  <w:rFonts w:ascii="楷体" w:hAnsi="楷体" w:eastAsia="楷体" w:cs="楷体"/>
                                  <w:b/>
                                  <w:sz w:val="24"/>
                                </w:rPr>
                              </w:pPr>
                            </w:p>
                            <w:p>
                              <w:pPr>
                                <w:spacing w:before="1" w:line="259" w:lineRule="auto"/>
                                <w:ind w:left="2603" w:right="295"/>
                                <w:jc w:val="left"/>
                                <w:rPr>
                                  <w:rFonts w:ascii="楷体" w:hAnsi="楷体" w:eastAsia="楷体" w:cs="楷体"/>
                                  <w:sz w:val="24"/>
                                </w:rPr>
                              </w:pPr>
                              <w:r>
                                <w:rPr>
                                  <w:rFonts w:hint="eastAsia" w:ascii="楷体" w:hAnsi="楷体" w:eastAsia="楷体" w:cs="楷体"/>
                                  <w:sz w:val="24"/>
                                </w:rPr>
                                <w:t>Chief公司业务发展主任</w:t>
                              </w:r>
                            </w:p>
                          </w:txbxContent>
                        </wps:txbx>
                        <wps:bodyPr lIns="0" tIns="0" rIns="0" bIns="0" upright="1"/>
                      </wps:wsp>
                    </wpg:wgp>
                  </a:graphicData>
                </a:graphic>
              </wp:anchor>
            </w:drawing>
          </mc:Choice>
          <mc:Fallback>
            <w:pict>
              <v:group id="_x0000_s1026" o:spid="_x0000_s1026" o:spt="203" style="position:absolute;left:0pt;margin-left:80.8pt;margin-top:8pt;height:123.6pt;width:244.6pt;mso-position-horizontal-relative:page;mso-wrap-distance-bottom:0pt;mso-wrap-distance-top:0pt;z-index:-251637760;mso-width-relative:page;mso-height-relative:page;" coordorigin="6432,2981" coordsize="4892,2472" o:gfxdata="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">
                <o:lock v:ext="edit" aspectratio="f"/>
                <v:shape id="图片 68" o:spid="_x0000_s1026" o:spt="75" type="#_x0000_t75" style="position:absolute;left:6476;top:3025;height:2381;width:2381;" filled="f" o:preferrelative="t" stroked="f" coordsize="21600,21600" o:gfxdata="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XoflugAAANwA&#10;AAAPAAAAAAAAAAEAIAAAACIAAABkcnMvZG93bnJldi54bWxQSwECFAAUAAAACACHTuJAMy8FnjsA&#10;AAA5AAAAEAAAAAAAAAABACAAAAAJAQAAZHJzL3NoYXBleG1sLnhtbFBLBQYAAAAABgAGAFsBAACz&#10;AwAAAAA=&#10;">
                  <v:fill on="f" focussize="0,0"/>
                  <v:stroke on="f"/>
                  <v:imagedata r:id="rId39" o:title=""/>
                  <o:lock v:ext="edit" aspectratio="t"/>
                </v:shape>
                <v:shape id="_x0000_s1026" o:spid="_x0000_s1026" o:spt="100" style="position:absolute;left:6454;top:3003;height:2427;width:2427;" filled="f" stroked="t" coordsize="2427,2427" o:gfxdata="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JWuW8AAAA&#10;3AAAAA8AAAAAAAAAAQAgAAAAIgAAAGRycy9kb3ducmV2LnhtbFBLAQIUABQAAAAIAIdO4kAzLwWe&#10;OwAAADkAAAAQAAAAAAAAAAEAIAAAAAsBAABkcnMvc2hhcGV4bWwueG1sUEsFBgAAAAAGAAYAWwEA&#10;ALUDAAAAAA==&#10;" path="m1213,0l1337,7,1458,25,1574,55,1685,96,1791,147,1892,207,1985,277,2071,356,2149,441,2219,535,2280,635,2331,741,2372,853,2402,969,2420,1089,2426,1213,2420,1338,2402,1458,2372,1574,2331,1685,2280,1792,2219,1892,2149,1985,2071,2071,1985,2149,1892,2220,1791,2280,1685,2331,1574,2372,1458,2402,1337,2420,1213,2427,1089,2420,969,2402,853,2372,741,2331,635,2280,535,2220,441,2149,355,2071,277,1985,207,1892,147,1792,96,1685,55,1574,25,1458,6,1338,0,1213,6,1089,25,969,55,853,96,741,147,635,207,535,277,441,355,356,441,277,535,207,635,147,741,96,853,55,969,25,1089,7,1213,0xe">
                  <v:fill on="f" focussize="0,0"/>
                  <v:stroke weight="2.25pt" color="#92D050" joinstyle="round"/>
                  <v:imagedata o:title=""/>
                  <o:lock v:ext="edit" aspectratio="f"/>
                </v:shape>
                <v:shape id="图片 70" o:spid="_x0000_s1026" o:spt="75" type="#_x0000_t75" style="position:absolute;left:8889;top:3107;height:1740;width:2434;" filled="f" o:preferrelative="t" stroked="f" coordsize="21600,21600" o:gfxdata="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Nq8AAAA&#10;3AAAAA8AAAAAAAAAAQAgAAAAIgAAAGRycy9kb3ducmV2LnhtbFBLAQIUABQAAAAIAIdO4kAzLwWe&#10;OwAAADkAAAAQAAAAAAAAAAEAIAAAAAsBAABkcnMvc2hhcGV4bWwueG1sUEsFBgAAAAAGAAYAWwEA&#10;ALUDAAAAAA==&#10;">
                  <v:fill on="f" focussize="0,0"/>
                  <v:stroke on="f"/>
                  <v:imagedata r:id="rId40" o:title=""/>
                  <o:lock v:ext="edit" aspectratio="t"/>
                </v:shape>
                <v:shape id="_x0000_s1026" o:spid="_x0000_s1026" o:spt="202" type="#_x0000_t202" style="position:absolute;left:6431;top:2980;height:2472;width:4892;"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23"/>
                          <w:ind w:left="2603"/>
                          <w:jc w:val="left"/>
                          <w:rPr>
                            <w:rFonts w:ascii="楷体" w:hAnsi="楷体" w:eastAsia="楷体" w:cs="楷体"/>
                            <w:b/>
                            <w:sz w:val="24"/>
                          </w:rPr>
                        </w:pPr>
                        <w:r>
                          <w:rPr>
                            <w:rFonts w:hint="eastAsia" w:ascii="楷体" w:hAnsi="楷体" w:eastAsia="楷体" w:cs="楷体"/>
                            <w:b/>
                            <w:sz w:val="24"/>
                          </w:rPr>
                          <w:t>Joson Yeo</w:t>
                        </w:r>
                      </w:p>
                      <w:p>
                        <w:pPr>
                          <w:spacing w:before="1"/>
                          <w:rPr>
                            <w:rFonts w:ascii="楷体" w:hAnsi="楷体" w:eastAsia="楷体" w:cs="楷体"/>
                            <w:b/>
                            <w:sz w:val="24"/>
                          </w:rPr>
                        </w:pPr>
                      </w:p>
                      <w:p>
                        <w:pPr>
                          <w:spacing w:before="1" w:line="259" w:lineRule="auto"/>
                          <w:ind w:left="2603" w:right="295"/>
                          <w:jc w:val="left"/>
                          <w:rPr>
                            <w:rFonts w:ascii="楷体" w:hAnsi="楷体" w:eastAsia="楷体" w:cs="楷体"/>
                            <w:sz w:val="24"/>
                          </w:rPr>
                        </w:pPr>
                        <w:r>
                          <w:rPr>
                            <w:rFonts w:hint="eastAsia" w:ascii="楷体" w:hAnsi="楷体" w:eastAsia="楷体" w:cs="楷体"/>
                            <w:sz w:val="24"/>
                          </w:rPr>
                          <w:t>Chief公司业务发展主任</w:t>
                        </w:r>
                      </w:p>
                    </w:txbxContent>
                  </v:textbox>
                </v:shape>
                <w10:wrap type="topAndBottom"/>
              </v:group>
            </w:pict>
          </mc:Fallback>
        </mc:AlternateContent>
      </w:r>
      <w:r>
        <mc:AlternateContent>
          <mc:Choice Requires="wpg">
            <w:drawing>
              <wp:anchor distT="0" distB="0" distL="114300" distR="114300" simplePos="0" relativeHeight="251649024" behindDoc="1" locked="0" layoutInCell="1" allowOverlap="1">
                <wp:simplePos x="0" y="0"/>
                <wp:positionH relativeFrom="page">
                  <wp:posOffset>4139565</wp:posOffset>
                </wp:positionH>
                <wp:positionV relativeFrom="paragraph">
                  <wp:posOffset>2265045</wp:posOffset>
                </wp:positionV>
                <wp:extent cx="3128645" cy="1651000"/>
                <wp:effectExtent l="635" t="635" r="0" b="5715"/>
                <wp:wrapTopAndBottom/>
                <wp:docPr id="105" name="组合 105"/>
                <wp:cNvGraphicFramePr/>
                <a:graphic xmlns:a="http://schemas.openxmlformats.org/drawingml/2006/main">
                  <a:graphicData uri="http://schemas.microsoft.com/office/word/2010/wordprocessingGroup">
                    <wpg:wgp>
                      <wpg:cNvGrpSpPr/>
                      <wpg:grpSpPr>
                        <a:xfrm>
                          <a:off x="0" y="0"/>
                          <a:ext cx="3128645" cy="1651000"/>
                          <a:chOff x="1347" y="2960"/>
                          <a:chExt cx="4927" cy="2600"/>
                        </a:xfrm>
                      </wpg:grpSpPr>
                      <pic:pic xmlns:pic="http://schemas.openxmlformats.org/drawingml/2006/picture">
                        <pic:nvPicPr>
                          <pic:cNvPr id="101" name="图片 63"/>
                          <pic:cNvPicPr>
                            <a:picLocks noChangeAspect="1"/>
                          </pic:cNvPicPr>
                        </pic:nvPicPr>
                        <pic:blipFill>
                          <a:blip r:embed="rId41"/>
                          <a:stretch>
                            <a:fillRect/>
                          </a:stretch>
                        </pic:blipFill>
                        <pic:spPr>
                          <a:xfrm>
                            <a:off x="1391" y="3004"/>
                            <a:ext cx="2381" cy="2509"/>
                          </a:xfrm>
                          <a:prstGeom prst="rect">
                            <a:avLst/>
                          </a:prstGeom>
                          <a:noFill/>
                          <a:ln w="9525">
                            <a:noFill/>
                          </a:ln>
                        </pic:spPr>
                      </pic:pic>
                      <wps:wsp>
                        <wps:cNvPr id="102" name="任意多边形 102"/>
                        <wps:cNvSpPr/>
                        <wps:spPr>
                          <a:xfrm>
                            <a:off x="1369" y="2982"/>
                            <a:ext cx="2427" cy="2555"/>
                          </a:xfrm>
                          <a:custGeom>
                            <a:avLst/>
                            <a:gdLst/>
                            <a:ahLst/>
                            <a:cxnLst/>
                            <a:rect l="0" t="0" r="0" b="0"/>
                            <a:pathLst>
                              <a:path w="2427" h="2555">
                                <a:moveTo>
                                  <a:pt x="1213" y="0"/>
                                </a:moveTo>
                                <a:lnTo>
                                  <a:pt x="1338" y="7"/>
                                </a:lnTo>
                                <a:lnTo>
                                  <a:pt x="1458" y="26"/>
                                </a:lnTo>
                                <a:lnTo>
                                  <a:pt x="1574" y="58"/>
                                </a:lnTo>
                                <a:lnTo>
                                  <a:pt x="1686" y="101"/>
                                </a:lnTo>
                                <a:lnTo>
                                  <a:pt x="1792" y="154"/>
                                </a:lnTo>
                                <a:lnTo>
                                  <a:pt x="1892" y="219"/>
                                </a:lnTo>
                                <a:lnTo>
                                  <a:pt x="1986" y="293"/>
                                </a:lnTo>
                                <a:lnTo>
                                  <a:pt x="2072" y="375"/>
                                </a:lnTo>
                                <a:lnTo>
                                  <a:pt x="2150" y="466"/>
                                </a:lnTo>
                                <a:lnTo>
                                  <a:pt x="2220" y="564"/>
                                </a:lnTo>
                                <a:lnTo>
                                  <a:pt x="2280" y="669"/>
                                </a:lnTo>
                                <a:lnTo>
                                  <a:pt x="2331" y="781"/>
                                </a:lnTo>
                                <a:lnTo>
                                  <a:pt x="2372" y="898"/>
                                </a:lnTo>
                                <a:lnTo>
                                  <a:pt x="2402" y="1020"/>
                                </a:lnTo>
                                <a:lnTo>
                                  <a:pt x="2420" y="1147"/>
                                </a:lnTo>
                                <a:lnTo>
                                  <a:pt x="2426" y="1278"/>
                                </a:lnTo>
                                <a:lnTo>
                                  <a:pt x="2420" y="1408"/>
                                </a:lnTo>
                                <a:lnTo>
                                  <a:pt x="2402" y="1535"/>
                                </a:lnTo>
                                <a:lnTo>
                                  <a:pt x="2372" y="1657"/>
                                </a:lnTo>
                                <a:lnTo>
                                  <a:pt x="2331" y="1774"/>
                                </a:lnTo>
                                <a:lnTo>
                                  <a:pt x="2280" y="1886"/>
                                </a:lnTo>
                                <a:lnTo>
                                  <a:pt x="2220" y="1991"/>
                                </a:lnTo>
                                <a:lnTo>
                                  <a:pt x="2150" y="2089"/>
                                </a:lnTo>
                                <a:lnTo>
                                  <a:pt x="2072" y="2180"/>
                                </a:lnTo>
                                <a:lnTo>
                                  <a:pt x="1986" y="2263"/>
                                </a:lnTo>
                                <a:lnTo>
                                  <a:pt x="1892" y="2336"/>
                                </a:lnTo>
                                <a:lnTo>
                                  <a:pt x="1792" y="2400"/>
                                </a:lnTo>
                                <a:lnTo>
                                  <a:pt x="1686" y="2454"/>
                                </a:lnTo>
                                <a:lnTo>
                                  <a:pt x="1574" y="2497"/>
                                </a:lnTo>
                                <a:lnTo>
                                  <a:pt x="1458" y="2529"/>
                                </a:lnTo>
                                <a:lnTo>
                                  <a:pt x="1338" y="2548"/>
                                </a:lnTo>
                                <a:lnTo>
                                  <a:pt x="1213" y="2555"/>
                                </a:lnTo>
                                <a:lnTo>
                                  <a:pt x="1089" y="2548"/>
                                </a:lnTo>
                                <a:lnTo>
                                  <a:pt x="969" y="2529"/>
                                </a:lnTo>
                                <a:lnTo>
                                  <a:pt x="853" y="2497"/>
                                </a:lnTo>
                                <a:lnTo>
                                  <a:pt x="741" y="2454"/>
                                </a:lnTo>
                                <a:lnTo>
                                  <a:pt x="635" y="2400"/>
                                </a:lnTo>
                                <a:lnTo>
                                  <a:pt x="535" y="2336"/>
                                </a:lnTo>
                                <a:lnTo>
                                  <a:pt x="441" y="2263"/>
                                </a:lnTo>
                                <a:lnTo>
                                  <a:pt x="355" y="2180"/>
                                </a:lnTo>
                                <a:lnTo>
                                  <a:pt x="277" y="2089"/>
                                </a:lnTo>
                                <a:lnTo>
                                  <a:pt x="207" y="1991"/>
                                </a:lnTo>
                                <a:lnTo>
                                  <a:pt x="146" y="1886"/>
                                </a:lnTo>
                                <a:lnTo>
                                  <a:pt x="96" y="1774"/>
                                </a:lnTo>
                                <a:lnTo>
                                  <a:pt x="55" y="1657"/>
                                </a:lnTo>
                                <a:lnTo>
                                  <a:pt x="25" y="1535"/>
                                </a:lnTo>
                                <a:lnTo>
                                  <a:pt x="7" y="1408"/>
                                </a:lnTo>
                                <a:lnTo>
                                  <a:pt x="0" y="1278"/>
                                </a:lnTo>
                                <a:lnTo>
                                  <a:pt x="7" y="1147"/>
                                </a:lnTo>
                                <a:lnTo>
                                  <a:pt x="25" y="1020"/>
                                </a:lnTo>
                                <a:lnTo>
                                  <a:pt x="55" y="898"/>
                                </a:lnTo>
                                <a:lnTo>
                                  <a:pt x="96" y="781"/>
                                </a:lnTo>
                                <a:lnTo>
                                  <a:pt x="146" y="669"/>
                                </a:lnTo>
                                <a:lnTo>
                                  <a:pt x="207" y="564"/>
                                </a:lnTo>
                                <a:lnTo>
                                  <a:pt x="277" y="466"/>
                                </a:lnTo>
                                <a:lnTo>
                                  <a:pt x="355" y="375"/>
                                </a:lnTo>
                                <a:lnTo>
                                  <a:pt x="441" y="293"/>
                                </a:lnTo>
                                <a:lnTo>
                                  <a:pt x="535" y="219"/>
                                </a:lnTo>
                                <a:lnTo>
                                  <a:pt x="635" y="154"/>
                                </a:lnTo>
                                <a:lnTo>
                                  <a:pt x="741" y="101"/>
                                </a:lnTo>
                                <a:lnTo>
                                  <a:pt x="853" y="58"/>
                                </a:lnTo>
                                <a:lnTo>
                                  <a:pt x="969" y="26"/>
                                </a:lnTo>
                                <a:lnTo>
                                  <a:pt x="1089" y="7"/>
                                </a:lnTo>
                                <a:lnTo>
                                  <a:pt x="1213"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103" name="图片 65"/>
                          <pic:cNvPicPr>
                            <a:picLocks noChangeAspect="1"/>
                          </pic:cNvPicPr>
                        </pic:nvPicPr>
                        <pic:blipFill>
                          <a:blip r:embed="rId31"/>
                          <a:stretch>
                            <a:fillRect/>
                          </a:stretch>
                        </pic:blipFill>
                        <pic:spPr>
                          <a:xfrm>
                            <a:off x="3840" y="3107"/>
                            <a:ext cx="2434" cy="2237"/>
                          </a:xfrm>
                          <a:prstGeom prst="rect">
                            <a:avLst/>
                          </a:prstGeom>
                          <a:noFill/>
                          <a:ln w="9525">
                            <a:noFill/>
                          </a:ln>
                        </pic:spPr>
                      </pic:pic>
                      <wps:wsp>
                        <wps:cNvPr id="104" name="文本框 104"/>
                        <wps:cNvSpPr txBox="1"/>
                        <wps:spPr>
                          <a:xfrm>
                            <a:off x="1346" y="2959"/>
                            <a:ext cx="4927" cy="2600"/>
                          </a:xfrm>
                          <a:prstGeom prst="rect">
                            <a:avLst/>
                          </a:prstGeom>
                          <a:noFill/>
                          <a:ln w="9525">
                            <a:noFill/>
                          </a:ln>
                        </wps:spPr>
                        <wps:txbx>
                          <w:txbxContent>
                            <w:p>
                              <w:pPr>
                                <w:spacing w:before="144"/>
                                <w:ind w:left="2638"/>
                                <w:jc w:val="left"/>
                                <w:rPr>
                                  <w:rFonts w:ascii="楷体" w:hAnsi="楷体" w:eastAsia="楷体" w:cs="楷体"/>
                                  <w:b/>
                                  <w:sz w:val="24"/>
                                </w:rPr>
                              </w:pPr>
                              <w:r>
                                <w:rPr>
                                  <w:rFonts w:hint="eastAsia" w:ascii="楷体" w:hAnsi="楷体" w:eastAsia="楷体" w:cs="楷体"/>
                                  <w:b/>
                                  <w:sz w:val="24"/>
                                </w:rPr>
                                <w:t>Dr. Jimmy Loke,</w:t>
                              </w:r>
                            </w:p>
                            <w:p>
                              <w:pPr>
                                <w:spacing w:before="24"/>
                                <w:ind w:left="2638"/>
                                <w:jc w:val="left"/>
                                <w:rPr>
                                  <w:rFonts w:ascii="楷体" w:hAnsi="楷体" w:eastAsia="楷体" w:cs="楷体"/>
                                  <w:b/>
                                  <w:sz w:val="24"/>
                                </w:rPr>
                              </w:pPr>
                              <w:r>
                                <w:rPr>
                                  <w:rFonts w:hint="eastAsia" w:ascii="楷体" w:hAnsi="楷体" w:eastAsia="楷体" w:cs="楷体"/>
                                  <w:b/>
                                  <w:sz w:val="24"/>
                                </w:rPr>
                                <w:t>Hoi Lam</w:t>
                              </w:r>
                            </w:p>
                            <w:p>
                              <w:pPr>
                                <w:spacing w:before="180" w:line="259" w:lineRule="auto"/>
                                <w:ind w:left="2638" w:right="177"/>
                                <w:jc w:val="left"/>
                                <w:rPr>
                                  <w:rFonts w:ascii="楷体" w:hAnsi="楷体" w:eastAsia="楷体" w:cs="楷体"/>
                                  <w:sz w:val="24"/>
                                </w:rPr>
                              </w:pPr>
                              <w:r>
                                <w:rPr>
                                  <w:rFonts w:hint="eastAsia" w:ascii="楷体" w:hAnsi="楷体" w:eastAsia="楷体" w:cs="楷体"/>
                                  <w:sz w:val="24"/>
                                </w:rPr>
                                <w:t>香港 FAMI CEO</w:t>
                              </w:r>
                            </w:p>
                          </w:txbxContent>
                        </wps:txbx>
                        <wps:bodyPr lIns="0" tIns="0" rIns="0" bIns="0" upright="1"/>
                      </wps:wsp>
                    </wpg:wgp>
                  </a:graphicData>
                </a:graphic>
              </wp:anchor>
            </w:drawing>
          </mc:Choice>
          <mc:Fallback>
            <w:pict>
              <v:group id="_x0000_s1026" o:spid="_x0000_s1026" o:spt="203" style="position:absolute;left:0pt;margin-left:325.95pt;margin-top:178.35pt;height:130pt;width:246.35pt;mso-position-horizontal-relative:page;mso-wrap-distance-bottom:0pt;mso-wrap-distance-top:0pt;z-index:-251667456;mso-width-relative:page;mso-height-relative:page;" coordorigin="1347,2960" coordsize="4927,2600" o:gfxdata="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">
                <o:lock v:ext="edit" aspectratio="f"/>
                <v:shape id="图片 63" o:spid="_x0000_s1026" o:spt="75" type="#_x0000_t75" style="position:absolute;left:1391;top:3004;height:2509;width:2381;" filled="f" o:preferrelative="t" stroked="f" coordsize="21600,21600" o:gfxdata="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OGHugAAANwA&#10;AAAPAAAAAAAAAAEAIAAAACIAAABkcnMvZG93bnJldi54bWxQSwECFAAUAAAACACHTuJAMy8FnjsA&#10;AAA5AAAAEAAAAAAAAAABACAAAAAJAQAAZHJzL3NoYXBleG1sLnhtbFBLBQYAAAAABgAGAFsBAACz&#10;AwAAAAA=&#10;">
                  <v:fill on="f" focussize="0,0"/>
                  <v:stroke on="f"/>
                  <v:imagedata r:id="rId41" o:title=""/>
                  <o:lock v:ext="edit" aspectratio="t"/>
                </v:shape>
                <v:shape id="_x0000_s1026" o:spid="_x0000_s1026" o:spt="100" style="position:absolute;left:1369;top:2982;height:2555;width:2427;" filled="f" stroked="t" coordsize="2427,2555" o:gfxdata="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aYw+8AAAA&#10;3AAAAA8AAAAAAAAAAQAgAAAAIgAAAGRycy9kb3ducmV2LnhtbFBLAQIUABQAAAAIAIdO4kAzLwWe&#10;OwAAADkAAAAQAAAAAAAAAAEAIAAAAAsBAABkcnMvc2hhcGV4bWwueG1sUEsFBgAAAAAGAAYAWwEA&#10;ALUDAAAAAA==&#10;" path="m1213,0l1338,7,1458,26,1574,58,1686,101,1792,154,1892,219,1986,293,2072,375,2150,466,2220,564,2280,669,2331,781,2372,898,2402,1020,2420,1147,2426,1278,2420,1408,2402,1535,2372,1657,2331,1774,2280,1886,2220,1991,2150,2089,2072,2180,1986,2263,1892,2336,1792,2400,1686,2454,1574,2497,1458,2529,1338,2548,1213,2555,1089,2548,969,2529,853,2497,741,2454,635,2400,535,2336,441,2263,355,2180,277,2089,207,1991,146,1886,96,1774,55,1657,25,1535,7,1408,0,1278,7,1147,25,1020,55,898,96,781,146,669,207,564,277,466,355,375,441,293,535,219,635,154,741,101,853,58,969,26,1089,7,1213,0xe">
                  <v:fill on="f" focussize="0,0"/>
                  <v:stroke weight="2.25pt" color="#92D050" joinstyle="round"/>
                  <v:imagedata o:title=""/>
                  <o:lock v:ext="edit" aspectratio="f"/>
                </v:shape>
                <v:shape id="图片 65" o:spid="_x0000_s1026" o:spt="75" type="#_x0000_t75" style="position:absolute;left:3840;top:3107;height:2237;width:2434;" filled="f" o:preferrelative="t" stroked="f" coordsize="21600,21600" o:gfxdata="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th&#10;wAAAANwAAAAPAAAAAAAAAAEAIAAAACIAAABkcnMvZG93bnJldi54bWxQSwECFAAUAAAACACHTuJA&#10;My8FnjsAAAA5AAAAEAAAAAAAAAABACAAAAAPAQAAZHJzL3NoYXBleG1sLnhtbFBLBQYAAAAABgAG&#10;AFsBAAC5AwAAAAA=&#10;">
                  <v:fill on="f" focussize="0,0"/>
                  <v:stroke on="f"/>
                  <v:imagedata r:id="rId31" o:title=""/>
                  <o:lock v:ext="edit" aspectratio="t"/>
                </v:shape>
                <v:shape id="_x0000_s1026" o:spid="_x0000_s1026" o:spt="202" type="#_x0000_t202" style="position:absolute;left:1346;top:2959;height:2600;width:4927;"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4"/>
                          <w:ind w:left="2638"/>
                          <w:jc w:val="left"/>
                          <w:rPr>
                            <w:rFonts w:ascii="楷体" w:hAnsi="楷体" w:eastAsia="楷体" w:cs="楷体"/>
                            <w:b/>
                            <w:sz w:val="24"/>
                          </w:rPr>
                        </w:pPr>
                        <w:r>
                          <w:rPr>
                            <w:rFonts w:hint="eastAsia" w:ascii="楷体" w:hAnsi="楷体" w:eastAsia="楷体" w:cs="楷体"/>
                            <w:b/>
                            <w:sz w:val="24"/>
                          </w:rPr>
                          <w:t>Dr. Jimmy Loke,</w:t>
                        </w:r>
                      </w:p>
                      <w:p>
                        <w:pPr>
                          <w:spacing w:before="24"/>
                          <w:ind w:left="2638"/>
                          <w:jc w:val="left"/>
                          <w:rPr>
                            <w:rFonts w:ascii="楷体" w:hAnsi="楷体" w:eastAsia="楷体" w:cs="楷体"/>
                            <w:b/>
                            <w:sz w:val="24"/>
                          </w:rPr>
                        </w:pPr>
                        <w:r>
                          <w:rPr>
                            <w:rFonts w:hint="eastAsia" w:ascii="楷体" w:hAnsi="楷体" w:eastAsia="楷体" w:cs="楷体"/>
                            <w:b/>
                            <w:sz w:val="24"/>
                          </w:rPr>
                          <w:t>Hoi Lam</w:t>
                        </w:r>
                      </w:p>
                      <w:p>
                        <w:pPr>
                          <w:spacing w:before="180" w:line="259" w:lineRule="auto"/>
                          <w:ind w:left="2638" w:right="177"/>
                          <w:jc w:val="left"/>
                          <w:rPr>
                            <w:rFonts w:ascii="楷体" w:hAnsi="楷体" w:eastAsia="楷体" w:cs="楷体"/>
                            <w:sz w:val="24"/>
                          </w:rPr>
                        </w:pPr>
                        <w:r>
                          <w:rPr>
                            <w:rFonts w:hint="eastAsia" w:ascii="楷体" w:hAnsi="楷体" w:eastAsia="楷体" w:cs="楷体"/>
                            <w:sz w:val="24"/>
                          </w:rPr>
                          <w:t>香港 FAMI CEO</w:t>
                        </w:r>
                      </w:p>
                    </w:txbxContent>
                  </v:textbox>
                </v:shape>
                <w10:wrap type="topAndBottom"/>
              </v:group>
            </w:pict>
          </mc:Fallback>
        </mc:AlternateContent>
      </w:r>
    </w:p>
    <w:p>
      <w:pPr>
        <w:pStyle w:val="19"/>
        <w:tabs>
          <w:tab w:val="right" w:leader="dot" w:pos="9040"/>
        </w:tabs>
        <w:spacing w:line="312" w:lineRule="auto"/>
        <w:ind w:left="360" w:leftChars="0"/>
        <w:rPr>
          <w:rFonts w:ascii="仿宋_GB2312" w:hAnsi="仿宋_GB2312" w:eastAsia="仿宋_GB2312" w:cs="仿宋_GB2312"/>
          <w:kern w:val="2"/>
          <w:sz w:val="28"/>
          <w:szCs w:val="28"/>
        </w:rPr>
      </w:pPr>
      <w:r>
        <mc:AlternateContent>
          <mc:Choice Requires="wpg">
            <w:drawing>
              <wp:anchor distT="0" distB="0" distL="114300" distR="114300" simplePos="0" relativeHeight="251671552" behindDoc="1" locked="0" layoutInCell="1" allowOverlap="1">
                <wp:simplePos x="0" y="0"/>
                <wp:positionH relativeFrom="page">
                  <wp:posOffset>4284980</wp:posOffset>
                </wp:positionH>
                <wp:positionV relativeFrom="paragraph">
                  <wp:posOffset>2461260</wp:posOffset>
                </wp:positionV>
                <wp:extent cx="3128645" cy="1649730"/>
                <wp:effectExtent l="635" t="635" r="0" b="6985"/>
                <wp:wrapTopAndBottom/>
                <wp:docPr id="115" name="组合 115"/>
                <wp:cNvGraphicFramePr/>
                <a:graphic xmlns:a="http://schemas.openxmlformats.org/drawingml/2006/main">
                  <a:graphicData uri="http://schemas.microsoft.com/office/word/2010/wordprocessingGroup">
                    <wpg:wgp>
                      <wpg:cNvGrpSpPr/>
                      <wpg:grpSpPr>
                        <a:xfrm>
                          <a:off x="0" y="0"/>
                          <a:ext cx="3128645" cy="1649730"/>
                          <a:chOff x="1348" y="5733"/>
                          <a:chExt cx="4927" cy="2598"/>
                        </a:xfrm>
                      </wpg:grpSpPr>
                      <pic:pic xmlns:pic="http://schemas.openxmlformats.org/drawingml/2006/picture">
                        <pic:nvPicPr>
                          <pic:cNvPr id="111" name="图片 73"/>
                          <pic:cNvPicPr>
                            <a:picLocks noChangeAspect="1"/>
                          </pic:cNvPicPr>
                        </pic:nvPicPr>
                        <pic:blipFill>
                          <a:blip r:embed="rId33"/>
                          <a:stretch>
                            <a:fillRect/>
                          </a:stretch>
                        </pic:blipFill>
                        <pic:spPr>
                          <a:xfrm>
                            <a:off x="3840" y="5817"/>
                            <a:ext cx="2434" cy="1656"/>
                          </a:xfrm>
                          <a:prstGeom prst="rect">
                            <a:avLst/>
                          </a:prstGeom>
                          <a:noFill/>
                          <a:ln w="9525">
                            <a:noFill/>
                          </a:ln>
                        </pic:spPr>
                      </pic:pic>
                      <pic:pic xmlns:pic="http://schemas.openxmlformats.org/drawingml/2006/picture">
                        <pic:nvPicPr>
                          <pic:cNvPr id="112" name="图片 74"/>
                          <pic:cNvPicPr>
                            <a:picLocks noChangeAspect="1"/>
                          </pic:cNvPicPr>
                        </pic:nvPicPr>
                        <pic:blipFill>
                          <a:blip r:embed="rId42"/>
                          <a:stretch>
                            <a:fillRect/>
                          </a:stretch>
                        </pic:blipFill>
                        <pic:spPr>
                          <a:xfrm>
                            <a:off x="1392" y="5777"/>
                            <a:ext cx="2381" cy="2508"/>
                          </a:xfrm>
                          <a:prstGeom prst="rect">
                            <a:avLst/>
                          </a:prstGeom>
                          <a:noFill/>
                          <a:ln w="9525">
                            <a:noFill/>
                          </a:ln>
                        </pic:spPr>
                      </pic:pic>
                      <wps:wsp>
                        <wps:cNvPr id="113" name="任意多边形 113"/>
                        <wps:cNvSpPr/>
                        <wps:spPr>
                          <a:xfrm>
                            <a:off x="1370" y="5755"/>
                            <a:ext cx="2427" cy="2553"/>
                          </a:xfrm>
                          <a:custGeom>
                            <a:avLst/>
                            <a:gdLst/>
                            <a:ahLst/>
                            <a:cxnLst/>
                            <a:rect l="0" t="0" r="0" b="0"/>
                            <a:pathLst>
                              <a:path w="2427" h="2553">
                                <a:moveTo>
                                  <a:pt x="1213" y="0"/>
                                </a:moveTo>
                                <a:lnTo>
                                  <a:pt x="1337" y="6"/>
                                </a:lnTo>
                                <a:lnTo>
                                  <a:pt x="1458" y="26"/>
                                </a:lnTo>
                                <a:lnTo>
                                  <a:pt x="1574" y="57"/>
                                </a:lnTo>
                                <a:lnTo>
                                  <a:pt x="1685" y="101"/>
                                </a:lnTo>
                                <a:lnTo>
                                  <a:pt x="1792" y="154"/>
                                </a:lnTo>
                                <a:lnTo>
                                  <a:pt x="1892" y="219"/>
                                </a:lnTo>
                                <a:lnTo>
                                  <a:pt x="1985" y="292"/>
                                </a:lnTo>
                                <a:lnTo>
                                  <a:pt x="2071" y="375"/>
                                </a:lnTo>
                                <a:lnTo>
                                  <a:pt x="2150" y="465"/>
                                </a:lnTo>
                                <a:lnTo>
                                  <a:pt x="2220" y="564"/>
                                </a:lnTo>
                                <a:lnTo>
                                  <a:pt x="2280" y="669"/>
                                </a:lnTo>
                                <a:lnTo>
                                  <a:pt x="2331" y="781"/>
                                </a:lnTo>
                                <a:lnTo>
                                  <a:pt x="2372" y="897"/>
                                </a:lnTo>
                                <a:lnTo>
                                  <a:pt x="2402" y="1020"/>
                                </a:lnTo>
                                <a:lnTo>
                                  <a:pt x="2420" y="1146"/>
                                </a:lnTo>
                                <a:lnTo>
                                  <a:pt x="2426" y="1276"/>
                                </a:lnTo>
                                <a:lnTo>
                                  <a:pt x="2420" y="1407"/>
                                </a:lnTo>
                                <a:lnTo>
                                  <a:pt x="2402" y="1533"/>
                                </a:lnTo>
                                <a:lnTo>
                                  <a:pt x="2372" y="1656"/>
                                </a:lnTo>
                                <a:lnTo>
                                  <a:pt x="2331" y="1773"/>
                                </a:lnTo>
                                <a:lnTo>
                                  <a:pt x="2280" y="1884"/>
                                </a:lnTo>
                                <a:lnTo>
                                  <a:pt x="2220" y="1990"/>
                                </a:lnTo>
                                <a:lnTo>
                                  <a:pt x="2150" y="2088"/>
                                </a:lnTo>
                                <a:lnTo>
                                  <a:pt x="2071" y="2179"/>
                                </a:lnTo>
                                <a:lnTo>
                                  <a:pt x="1985" y="2261"/>
                                </a:lnTo>
                                <a:lnTo>
                                  <a:pt x="1892" y="2334"/>
                                </a:lnTo>
                                <a:lnTo>
                                  <a:pt x="1792" y="2398"/>
                                </a:lnTo>
                                <a:lnTo>
                                  <a:pt x="1685" y="2452"/>
                                </a:lnTo>
                                <a:lnTo>
                                  <a:pt x="1574" y="2495"/>
                                </a:lnTo>
                                <a:lnTo>
                                  <a:pt x="1458" y="2527"/>
                                </a:lnTo>
                                <a:lnTo>
                                  <a:pt x="1337" y="2546"/>
                                </a:lnTo>
                                <a:lnTo>
                                  <a:pt x="1213" y="2553"/>
                                </a:lnTo>
                                <a:lnTo>
                                  <a:pt x="1089" y="2546"/>
                                </a:lnTo>
                                <a:lnTo>
                                  <a:pt x="968" y="2527"/>
                                </a:lnTo>
                                <a:lnTo>
                                  <a:pt x="852" y="2495"/>
                                </a:lnTo>
                                <a:lnTo>
                                  <a:pt x="741" y="2452"/>
                                </a:lnTo>
                                <a:lnTo>
                                  <a:pt x="634" y="2398"/>
                                </a:lnTo>
                                <a:lnTo>
                                  <a:pt x="534" y="2334"/>
                                </a:lnTo>
                                <a:lnTo>
                                  <a:pt x="441" y="2261"/>
                                </a:lnTo>
                                <a:lnTo>
                                  <a:pt x="355" y="2179"/>
                                </a:lnTo>
                                <a:lnTo>
                                  <a:pt x="277" y="2088"/>
                                </a:lnTo>
                                <a:lnTo>
                                  <a:pt x="207" y="1990"/>
                                </a:lnTo>
                                <a:lnTo>
                                  <a:pt x="146" y="1884"/>
                                </a:lnTo>
                                <a:lnTo>
                                  <a:pt x="95" y="1773"/>
                                </a:lnTo>
                                <a:lnTo>
                                  <a:pt x="55" y="1656"/>
                                </a:lnTo>
                                <a:lnTo>
                                  <a:pt x="25" y="1533"/>
                                </a:lnTo>
                                <a:lnTo>
                                  <a:pt x="6" y="1407"/>
                                </a:lnTo>
                                <a:lnTo>
                                  <a:pt x="0" y="1276"/>
                                </a:lnTo>
                                <a:lnTo>
                                  <a:pt x="6" y="1146"/>
                                </a:lnTo>
                                <a:lnTo>
                                  <a:pt x="25" y="1020"/>
                                </a:lnTo>
                                <a:lnTo>
                                  <a:pt x="55" y="897"/>
                                </a:lnTo>
                                <a:lnTo>
                                  <a:pt x="95" y="781"/>
                                </a:lnTo>
                                <a:lnTo>
                                  <a:pt x="146" y="669"/>
                                </a:lnTo>
                                <a:lnTo>
                                  <a:pt x="207" y="564"/>
                                </a:lnTo>
                                <a:lnTo>
                                  <a:pt x="277" y="465"/>
                                </a:lnTo>
                                <a:lnTo>
                                  <a:pt x="355" y="375"/>
                                </a:lnTo>
                                <a:lnTo>
                                  <a:pt x="441" y="292"/>
                                </a:lnTo>
                                <a:lnTo>
                                  <a:pt x="534" y="219"/>
                                </a:lnTo>
                                <a:lnTo>
                                  <a:pt x="634" y="154"/>
                                </a:lnTo>
                                <a:lnTo>
                                  <a:pt x="741" y="101"/>
                                </a:lnTo>
                                <a:lnTo>
                                  <a:pt x="852" y="57"/>
                                </a:lnTo>
                                <a:lnTo>
                                  <a:pt x="968" y="26"/>
                                </a:lnTo>
                                <a:lnTo>
                                  <a:pt x="1089" y="6"/>
                                </a:lnTo>
                                <a:lnTo>
                                  <a:pt x="1213" y="0"/>
                                </a:lnTo>
                                <a:close/>
                              </a:path>
                            </a:pathLst>
                          </a:custGeom>
                          <a:noFill/>
                          <a:ln w="28575" cap="flat" cmpd="sng">
                            <a:solidFill>
                              <a:srgbClr val="92D050"/>
                            </a:solidFill>
                            <a:prstDash val="solid"/>
                            <a:headEnd type="none" w="med" len="med"/>
                            <a:tailEnd type="none" w="med" len="med"/>
                          </a:ln>
                        </wps:spPr>
                        <wps:bodyPr upright="1"/>
                      </wps:wsp>
                      <wps:wsp>
                        <wps:cNvPr id="114" name="文本框 114"/>
                        <wps:cNvSpPr txBox="1"/>
                        <wps:spPr>
                          <a:xfrm>
                            <a:off x="1347" y="5732"/>
                            <a:ext cx="4927" cy="2598"/>
                          </a:xfrm>
                          <a:prstGeom prst="rect">
                            <a:avLst/>
                          </a:prstGeom>
                          <a:noFill/>
                          <a:ln w="9525">
                            <a:noFill/>
                          </a:ln>
                        </wps:spPr>
                        <wps:txbx>
                          <w:txbxContent>
                            <w:p>
                              <w:pPr>
                                <w:spacing w:before="83" w:line="259" w:lineRule="auto"/>
                                <w:ind w:left="2637" w:right="296"/>
                                <w:jc w:val="left"/>
                                <w:rPr>
                                  <w:rFonts w:ascii="楷体" w:hAnsi="楷体" w:eastAsia="楷体" w:cs="楷体"/>
                                  <w:b/>
                                  <w:sz w:val="24"/>
                                </w:rPr>
                              </w:pPr>
                              <w:r>
                                <w:rPr>
                                  <w:rFonts w:hint="eastAsia" w:ascii="楷体" w:hAnsi="楷体" w:eastAsia="楷体" w:cs="楷体"/>
                                  <w:b/>
                                  <w:sz w:val="24"/>
                                </w:rPr>
                                <w:t>Daniel Koh, Khee Ngiap</w:t>
                              </w:r>
                            </w:p>
                            <w:p>
                              <w:pPr>
                                <w:spacing w:before="160" w:line="259" w:lineRule="auto"/>
                                <w:ind w:left="2637" w:right="296"/>
                                <w:jc w:val="left"/>
                                <w:rPr>
                                  <w:rFonts w:ascii="楷体" w:hAnsi="楷体" w:eastAsia="楷体" w:cs="楷体"/>
                                  <w:sz w:val="24"/>
                                </w:rPr>
                              </w:pPr>
                              <w:r>
                                <w:rPr>
                                  <w:rFonts w:hint="eastAsia" w:ascii="楷体" w:hAnsi="楷体" w:eastAsia="楷体" w:cs="楷体"/>
                                  <w:sz w:val="24"/>
                                </w:rPr>
                                <w:t>Chief公司发展干事</w:t>
                              </w:r>
                            </w:p>
                          </w:txbxContent>
                        </wps:txbx>
                        <wps:bodyPr lIns="0" tIns="0" rIns="0" bIns="0" upright="1"/>
                      </wps:wsp>
                    </wpg:wgp>
                  </a:graphicData>
                </a:graphic>
              </wp:anchor>
            </w:drawing>
          </mc:Choice>
          <mc:Fallback>
            <w:pict>
              <v:group id="_x0000_s1026" o:spid="_x0000_s1026" o:spt="203" style="position:absolute;left:0pt;margin-left:337.4pt;margin-top:193.8pt;height:129.9pt;width:246.35pt;mso-position-horizontal-relative:page;mso-wrap-distance-bottom:0pt;mso-wrap-distance-top:0pt;z-index:-251644928;mso-width-relative:page;mso-height-relative:page;" coordorigin="1348,5733" coordsize="4927,2598" o:gfxdata="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">
                <o:lock v:ext="edit" aspectratio="f"/>
                <v:shape id="图片 73" o:spid="_x0000_s1026" o:spt="75" type="#_x0000_t75" style="position:absolute;left:3840;top:5817;height:1656;width:2434;" filled="f" o:preferrelative="t" stroked="f" coordsize="21600,21600" o:gfxdata="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BPka8AAAA&#10;3AAAAA8AAAAAAAAAAQAgAAAAIgAAAGRycy9kb3ducmV2LnhtbFBLAQIUABQAAAAIAIdO4kAzLwWe&#10;OwAAADkAAAAQAAAAAAAAAAEAIAAAAAsBAABkcnMvc2hhcGV4bWwueG1sUEsFBgAAAAAGAAYAWwEA&#10;ALUDAAAAAA==&#10;">
                  <v:fill on="f" focussize="0,0"/>
                  <v:stroke on="f"/>
                  <v:imagedata r:id="rId33" o:title=""/>
                  <o:lock v:ext="edit" aspectratio="t"/>
                </v:shape>
                <v:shape id="图片 74" o:spid="_x0000_s1026" o:spt="75" type="#_x0000_t75" style="position:absolute;left:1392;top:5777;height:2508;width:2381;" filled="f" o:preferrelative="t" stroked="f" coordsize="21600,21600" o:gfxdata="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Bpl25AAAA3AAA&#10;AA8AAAAAAAAAAQAgAAAAIgAAAGRycy9kb3ducmV2LnhtbFBLAQIUABQAAAAIAIdO4kAzLwWeOwAA&#10;ADkAAAAQAAAAAAAAAAEAIAAAAAgBAABkcnMvc2hhcGV4bWwueG1sUEsFBgAAAAAGAAYAWwEAALID&#10;AAAAAA==&#10;">
                  <v:fill on="f" focussize="0,0"/>
                  <v:stroke on="f"/>
                  <v:imagedata r:id="rId42" o:title=""/>
                  <o:lock v:ext="edit" aspectratio="t"/>
                </v:shape>
                <v:shape id="_x0000_s1026" o:spid="_x0000_s1026" o:spt="100" style="position:absolute;left:1370;top:5755;height:2553;width:2427;" filled="f" stroked="t" coordsize="2427,2553" o:gfxdata="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ODJrsAAADc&#10;AAAADwAAAAAAAAABACAAAAAiAAAAZHJzL2Rvd25yZXYueG1sUEsBAhQAFAAAAAgAh07iQDMvBZ47&#10;AAAAOQAAABAAAAAAAAAAAQAgAAAACgEAAGRycy9zaGFwZXhtbC54bWxQSwUGAAAAAAYABgBbAQAA&#10;tAMAAAAA&#10;" path="m1213,0l1337,6,1458,26,1574,57,1685,101,1792,154,1892,219,1985,292,2071,375,2150,465,2220,564,2280,669,2331,781,2372,897,2402,1020,2420,1146,2426,1276,2420,1407,2402,1533,2372,1656,2331,1773,2280,1884,2220,1990,2150,2088,2071,2179,1985,2261,1892,2334,1792,2398,1685,2452,1574,2495,1458,2527,1337,2546,1213,2553,1089,2546,968,2527,852,2495,741,2452,634,2398,534,2334,441,2261,355,2179,277,2088,207,1990,146,1884,95,1773,55,1656,25,1533,6,1407,0,1276,6,1146,25,1020,55,897,95,781,146,669,207,564,277,465,355,375,441,292,534,219,634,154,741,101,852,57,968,26,1089,6,1213,0xe">
                  <v:fill on="f" focussize="0,0"/>
                  <v:stroke weight="2.25pt" color="#92D050" joinstyle="round"/>
                  <v:imagedata o:title=""/>
                  <o:lock v:ext="edit" aspectratio="f"/>
                </v:shape>
                <v:shape id="_x0000_s1026" o:spid="_x0000_s1026" o:spt="202" type="#_x0000_t202" style="position:absolute;left:1347;top:5732;height:2598;width:492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83" w:line="259" w:lineRule="auto"/>
                          <w:ind w:left="2637" w:right="296"/>
                          <w:jc w:val="left"/>
                          <w:rPr>
                            <w:rFonts w:ascii="楷体" w:hAnsi="楷体" w:eastAsia="楷体" w:cs="楷体"/>
                            <w:b/>
                            <w:sz w:val="24"/>
                          </w:rPr>
                        </w:pPr>
                        <w:r>
                          <w:rPr>
                            <w:rFonts w:hint="eastAsia" w:ascii="楷体" w:hAnsi="楷体" w:eastAsia="楷体" w:cs="楷体"/>
                            <w:b/>
                            <w:sz w:val="24"/>
                          </w:rPr>
                          <w:t>Daniel Koh, Khee Ngiap</w:t>
                        </w:r>
                      </w:p>
                      <w:p>
                        <w:pPr>
                          <w:spacing w:before="160" w:line="259" w:lineRule="auto"/>
                          <w:ind w:left="2637" w:right="296"/>
                          <w:jc w:val="left"/>
                          <w:rPr>
                            <w:rFonts w:ascii="楷体" w:hAnsi="楷体" w:eastAsia="楷体" w:cs="楷体"/>
                            <w:sz w:val="24"/>
                          </w:rPr>
                        </w:pPr>
                        <w:r>
                          <w:rPr>
                            <w:rFonts w:hint="eastAsia" w:ascii="楷体" w:hAnsi="楷体" w:eastAsia="楷体" w:cs="楷体"/>
                            <w:sz w:val="24"/>
                          </w:rPr>
                          <w:t>Chief公司发展干事</w:t>
                        </w:r>
                      </w:p>
                    </w:txbxContent>
                  </v:textbox>
                </v:shape>
                <w10:wrap type="topAndBottom"/>
              </v:group>
            </w:pict>
          </mc:Fallback>
        </mc:AlternateContent>
      </w:r>
    </w:p>
    <w:p>
      <w:pPr>
        <w:pStyle w:val="19"/>
        <w:tabs>
          <w:tab w:val="right" w:leader="dot" w:pos="9040"/>
        </w:tabs>
        <w:spacing w:line="312" w:lineRule="auto"/>
        <w:ind w:left="360" w:leftChars="0"/>
      </w:pPr>
      <w:r>
        <mc:AlternateContent>
          <mc:Choice Requires="wpg">
            <w:drawing>
              <wp:anchor distT="0" distB="0" distL="114300" distR="114300" simplePos="0" relativeHeight="251655168" behindDoc="1" locked="0" layoutInCell="1" allowOverlap="1">
                <wp:simplePos x="0" y="0"/>
                <wp:positionH relativeFrom="page">
                  <wp:posOffset>822960</wp:posOffset>
                </wp:positionH>
                <wp:positionV relativeFrom="paragraph">
                  <wp:posOffset>286385</wp:posOffset>
                </wp:positionV>
                <wp:extent cx="3094355" cy="1597660"/>
                <wp:effectExtent l="635" t="635" r="0" b="1905"/>
                <wp:wrapTopAndBottom/>
                <wp:docPr id="100" name="组合 100"/>
                <wp:cNvGraphicFramePr/>
                <a:graphic xmlns:a="http://schemas.openxmlformats.org/drawingml/2006/main">
                  <a:graphicData uri="http://schemas.microsoft.com/office/word/2010/wordprocessingGroup">
                    <wpg:wgp>
                      <wpg:cNvGrpSpPr/>
                      <wpg:grpSpPr>
                        <a:xfrm>
                          <a:off x="0" y="0"/>
                          <a:ext cx="3094355" cy="1597660"/>
                          <a:chOff x="6432" y="247"/>
                          <a:chExt cx="4873" cy="2516"/>
                        </a:xfrm>
                      </wpg:grpSpPr>
                      <pic:pic xmlns:pic="http://schemas.openxmlformats.org/drawingml/2006/picture">
                        <pic:nvPicPr>
                          <pic:cNvPr id="96" name="图片 58"/>
                          <pic:cNvPicPr>
                            <a:picLocks noChangeAspect="1"/>
                          </pic:cNvPicPr>
                        </pic:nvPicPr>
                        <pic:blipFill>
                          <a:blip r:embed="rId43"/>
                          <a:stretch>
                            <a:fillRect/>
                          </a:stretch>
                        </pic:blipFill>
                        <pic:spPr>
                          <a:xfrm>
                            <a:off x="6476" y="291"/>
                            <a:ext cx="2381" cy="2426"/>
                          </a:xfrm>
                          <a:prstGeom prst="rect">
                            <a:avLst/>
                          </a:prstGeom>
                          <a:noFill/>
                          <a:ln w="9525">
                            <a:noFill/>
                          </a:ln>
                        </pic:spPr>
                      </pic:pic>
                      <wps:wsp>
                        <wps:cNvPr id="97" name="任意多边形 97"/>
                        <wps:cNvSpPr/>
                        <wps:spPr>
                          <a:xfrm>
                            <a:off x="6454" y="269"/>
                            <a:ext cx="2427" cy="2471"/>
                          </a:xfrm>
                          <a:custGeom>
                            <a:avLst/>
                            <a:gdLst/>
                            <a:ahLst/>
                            <a:cxnLst/>
                            <a:rect l="0" t="0" r="0" b="0"/>
                            <a:pathLst>
                              <a:path w="2427" h="2471">
                                <a:moveTo>
                                  <a:pt x="1213" y="0"/>
                                </a:moveTo>
                                <a:lnTo>
                                  <a:pt x="1337" y="7"/>
                                </a:lnTo>
                                <a:lnTo>
                                  <a:pt x="1458" y="25"/>
                                </a:lnTo>
                                <a:lnTo>
                                  <a:pt x="1574" y="56"/>
                                </a:lnTo>
                                <a:lnTo>
                                  <a:pt x="1685" y="98"/>
                                </a:lnTo>
                                <a:lnTo>
                                  <a:pt x="1792" y="149"/>
                                </a:lnTo>
                                <a:lnTo>
                                  <a:pt x="1892" y="211"/>
                                </a:lnTo>
                                <a:lnTo>
                                  <a:pt x="1985" y="282"/>
                                </a:lnTo>
                                <a:lnTo>
                                  <a:pt x="2071" y="362"/>
                                </a:lnTo>
                                <a:lnTo>
                                  <a:pt x="2150" y="450"/>
                                </a:lnTo>
                                <a:lnTo>
                                  <a:pt x="2220" y="545"/>
                                </a:lnTo>
                                <a:lnTo>
                                  <a:pt x="2280" y="647"/>
                                </a:lnTo>
                                <a:lnTo>
                                  <a:pt x="2331" y="755"/>
                                </a:lnTo>
                                <a:lnTo>
                                  <a:pt x="2372" y="869"/>
                                </a:lnTo>
                                <a:lnTo>
                                  <a:pt x="2402" y="987"/>
                                </a:lnTo>
                                <a:lnTo>
                                  <a:pt x="2420" y="1110"/>
                                </a:lnTo>
                                <a:lnTo>
                                  <a:pt x="2426" y="1236"/>
                                </a:lnTo>
                                <a:lnTo>
                                  <a:pt x="2420" y="1362"/>
                                </a:lnTo>
                                <a:lnTo>
                                  <a:pt x="2402" y="1485"/>
                                </a:lnTo>
                                <a:lnTo>
                                  <a:pt x="2372" y="1603"/>
                                </a:lnTo>
                                <a:lnTo>
                                  <a:pt x="2331" y="1716"/>
                                </a:lnTo>
                                <a:lnTo>
                                  <a:pt x="2280" y="1825"/>
                                </a:lnTo>
                                <a:lnTo>
                                  <a:pt x="2220" y="1927"/>
                                </a:lnTo>
                                <a:lnTo>
                                  <a:pt x="2149" y="2021"/>
                                </a:lnTo>
                                <a:lnTo>
                                  <a:pt x="2071" y="2109"/>
                                </a:lnTo>
                                <a:lnTo>
                                  <a:pt x="1985" y="2189"/>
                                </a:lnTo>
                                <a:lnTo>
                                  <a:pt x="1892" y="2260"/>
                                </a:lnTo>
                                <a:lnTo>
                                  <a:pt x="1792" y="2322"/>
                                </a:lnTo>
                                <a:lnTo>
                                  <a:pt x="1685" y="2374"/>
                                </a:lnTo>
                                <a:lnTo>
                                  <a:pt x="1574" y="2416"/>
                                </a:lnTo>
                                <a:lnTo>
                                  <a:pt x="1458" y="2446"/>
                                </a:lnTo>
                                <a:lnTo>
                                  <a:pt x="1337" y="2465"/>
                                </a:lnTo>
                                <a:lnTo>
                                  <a:pt x="1213" y="2471"/>
                                </a:lnTo>
                                <a:lnTo>
                                  <a:pt x="1089" y="2465"/>
                                </a:lnTo>
                                <a:lnTo>
                                  <a:pt x="969" y="2446"/>
                                </a:lnTo>
                                <a:lnTo>
                                  <a:pt x="853" y="2416"/>
                                </a:lnTo>
                                <a:lnTo>
                                  <a:pt x="741" y="2374"/>
                                </a:lnTo>
                                <a:lnTo>
                                  <a:pt x="635" y="2322"/>
                                </a:lnTo>
                                <a:lnTo>
                                  <a:pt x="535" y="2260"/>
                                </a:lnTo>
                                <a:lnTo>
                                  <a:pt x="441" y="2189"/>
                                </a:lnTo>
                                <a:lnTo>
                                  <a:pt x="355" y="2109"/>
                                </a:lnTo>
                                <a:lnTo>
                                  <a:pt x="277" y="2021"/>
                                </a:lnTo>
                                <a:lnTo>
                                  <a:pt x="207" y="1927"/>
                                </a:lnTo>
                                <a:lnTo>
                                  <a:pt x="146" y="1825"/>
                                </a:lnTo>
                                <a:lnTo>
                                  <a:pt x="96" y="1716"/>
                                </a:lnTo>
                                <a:lnTo>
                                  <a:pt x="55" y="1603"/>
                                </a:lnTo>
                                <a:lnTo>
                                  <a:pt x="25" y="1485"/>
                                </a:lnTo>
                                <a:lnTo>
                                  <a:pt x="6" y="1362"/>
                                </a:lnTo>
                                <a:lnTo>
                                  <a:pt x="0" y="1236"/>
                                </a:lnTo>
                                <a:lnTo>
                                  <a:pt x="6" y="1110"/>
                                </a:lnTo>
                                <a:lnTo>
                                  <a:pt x="25" y="987"/>
                                </a:lnTo>
                                <a:lnTo>
                                  <a:pt x="55" y="869"/>
                                </a:lnTo>
                                <a:lnTo>
                                  <a:pt x="96" y="755"/>
                                </a:lnTo>
                                <a:lnTo>
                                  <a:pt x="146" y="647"/>
                                </a:lnTo>
                                <a:lnTo>
                                  <a:pt x="207" y="545"/>
                                </a:lnTo>
                                <a:lnTo>
                                  <a:pt x="277" y="450"/>
                                </a:lnTo>
                                <a:lnTo>
                                  <a:pt x="355" y="362"/>
                                </a:lnTo>
                                <a:lnTo>
                                  <a:pt x="441" y="282"/>
                                </a:lnTo>
                                <a:lnTo>
                                  <a:pt x="535" y="211"/>
                                </a:lnTo>
                                <a:lnTo>
                                  <a:pt x="635" y="149"/>
                                </a:lnTo>
                                <a:lnTo>
                                  <a:pt x="741" y="98"/>
                                </a:lnTo>
                                <a:lnTo>
                                  <a:pt x="853" y="56"/>
                                </a:lnTo>
                                <a:lnTo>
                                  <a:pt x="969" y="25"/>
                                </a:lnTo>
                                <a:lnTo>
                                  <a:pt x="1089" y="7"/>
                                </a:lnTo>
                                <a:lnTo>
                                  <a:pt x="1213"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98" name="图片 60"/>
                          <pic:cNvPicPr>
                            <a:picLocks noChangeAspect="1"/>
                          </pic:cNvPicPr>
                        </pic:nvPicPr>
                        <pic:blipFill>
                          <a:blip r:embed="rId44"/>
                          <a:stretch>
                            <a:fillRect/>
                          </a:stretch>
                        </pic:blipFill>
                        <pic:spPr>
                          <a:xfrm>
                            <a:off x="8870" y="357"/>
                            <a:ext cx="2434" cy="1748"/>
                          </a:xfrm>
                          <a:prstGeom prst="rect">
                            <a:avLst/>
                          </a:prstGeom>
                          <a:noFill/>
                          <a:ln w="9525">
                            <a:noFill/>
                          </a:ln>
                        </pic:spPr>
                      </pic:pic>
                      <wps:wsp>
                        <wps:cNvPr id="99" name="文本框 99"/>
                        <wps:cNvSpPr txBox="1"/>
                        <wps:spPr>
                          <a:xfrm>
                            <a:off x="6431" y="246"/>
                            <a:ext cx="4873" cy="2516"/>
                          </a:xfrm>
                          <a:prstGeom prst="rect">
                            <a:avLst/>
                          </a:prstGeom>
                          <a:noFill/>
                          <a:ln w="9525">
                            <a:noFill/>
                          </a:ln>
                        </wps:spPr>
                        <wps:txbx>
                          <w:txbxContent>
                            <w:p>
                              <w:pPr>
                                <w:spacing w:before="108"/>
                                <w:ind w:left="2584"/>
                                <w:jc w:val="left"/>
                                <w:rPr>
                                  <w:rFonts w:ascii="楷体" w:hAnsi="楷体" w:eastAsia="楷体" w:cs="楷体"/>
                                  <w:b/>
                                  <w:sz w:val="24"/>
                                </w:rPr>
                              </w:pPr>
                              <w:r>
                                <w:rPr>
                                  <w:rFonts w:hint="eastAsia" w:ascii="楷体" w:hAnsi="楷体" w:eastAsia="楷体" w:cs="楷体"/>
                                  <w:b/>
                                  <w:sz w:val="24"/>
                                </w:rPr>
                                <w:t>Gilbert Loke, Che</w:t>
                              </w:r>
                            </w:p>
                            <w:p>
                              <w:pPr>
                                <w:spacing w:before="5"/>
                                <w:ind w:left="2584"/>
                                <w:jc w:val="left"/>
                                <w:rPr>
                                  <w:rFonts w:ascii="楷体" w:hAnsi="楷体" w:eastAsia="楷体" w:cs="楷体"/>
                                  <w:b/>
                                  <w:sz w:val="24"/>
                                </w:rPr>
                              </w:pPr>
                              <w:r>
                                <w:rPr>
                                  <w:rFonts w:hint="eastAsia" w:ascii="楷体" w:hAnsi="楷体" w:eastAsia="楷体" w:cs="楷体"/>
                                  <w:b/>
                                  <w:sz w:val="24"/>
                                </w:rPr>
                                <w:t>Chan 陆志春</w:t>
                              </w:r>
                            </w:p>
                            <w:p>
                              <w:pPr>
                                <w:spacing w:before="2"/>
                                <w:rPr>
                                  <w:rFonts w:ascii="楷体" w:hAnsi="楷体" w:eastAsia="楷体" w:cs="楷体"/>
                                  <w:b/>
                                  <w:sz w:val="24"/>
                                </w:rPr>
                              </w:pPr>
                            </w:p>
                            <w:p>
                              <w:pPr>
                                <w:ind w:left="2584" w:right="154"/>
                                <w:jc w:val="left"/>
                                <w:rPr>
                                  <w:rFonts w:ascii="楷体" w:hAnsi="楷体" w:eastAsia="楷体" w:cs="楷体"/>
                                  <w:sz w:val="24"/>
                                </w:rPr>
                              </w:pPr>
                              <w:r>
                                <w:rPr>
                                  <w:rFonts w:hint="eastAsia" w:ascii="楷体" w:hAnsi="楷体" w:eastAsia="楷体" w:cs="楷体"/>
                                  <w:sz w:val="24"/>
                                </w:rPr>
                                <w:t>GreenPro资本公司创始人兼首席财务官</w:t>
                              </w:r>
                            </w:p>
                          </w:txbxContent>
                        </wps:txbx>
                        <wps:bodyPr lIns="0" tIns="0" rIns="0" bIns="0" upright="1"/>
                      </wps:wsp>
                    </wpg:wgp>
                  </a:graphicData>
                </a:graphic>
              </wp:anchor>
            </w:drawing>
          </mc:Choice>
          <mc:Fallback>
            <w:pict>
              <v:group id="_x0000_s1026" o:spid="_x0000_s1026" o:spt="203" style="position:absolute;left:0pt;margin-left:64.8pt;margin-top:22.55pt;height:125.8pt;width:243.65pt;mso-position-horizontal-relative:page;mso-wrap-distance-bottom:0pt;mso-wrap-distance-top:0pt;z-index:-251661312;mso-width-relative:page;mso-height-relative:page;" coordorigin="6432,247" coordsize="4873,2516" o:gfxdata="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">
                <o:lock v:ext="edit" aspectratio="f"/>
                <v:shape id="图片 58" o:spid="_x0000_s1026" o:spt="75" type="#_x0000_t75" style="position:absolute;left:6476;top:291;height:2426;width:2381;" filled="f" o:preferrelative="t" stroked="f" coordsize="21600,21600" o:gfxdata="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TauC8AAAA&#10;2wAAAA8AAAAAAAAAAQAgAAAAIgAAAGRycy9kb3ducmV2LnhtbFBLAQIUABQAAAAIAIdO4kAzLwWe&#10;OwAAADkAAAAQAAAAAAAAAAEAIAAAAAsBAABkcnMvc2hhcGV4bWwueG1sUEsFBgAAAAAGAAYAWwEA&#10;ALUDAAAAAA==&#10;">
                  <v:fill on="f" focussize="0,0"/>
                  <v:stroke on="f"/>
                  <v:imagedata r:id="rId43" o:title=""/>
                  <o:lock v:ext="edit" aspectratio="t"/>
                </v:shape>
                <v:shape id="_x0000_s1026" o:spid="_x0000_s1026" o:spt="100" style="position:absolute;left:6454;top:269;height:2471;width:2427;" filled="f" stroked="t" coordsize="2427,2471" o:gfxdata="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7atr4A&#10;AADbAAAADwAAAAAAAAABACAAAAAiAAAAZHJzL2Rvd25yZXYueG1sUEsBAhQAFAAAAAgAh07iQDMv&#10;BZ47AAAAOQAAABAAAAAAAAAAAQAgAAAADQEAAGRycy9zaGFwZXhtbC54bWxQSwUGAAAAAAYABgBb&#10;AQAAtwMAAAAA&#10;" path="m1213,0l1337,7,1458,25,1574,56,1685,98,1792,149,1892,211,1985,282,2071,362,2150,450,2220,545,2280,647,2331,755,2372,869,2402,987,2420,1110,2426,1236,2420,1362,2402,1485,2372,1603,2331,1716,2280,1825,2220,1927,2149,2021,2071,2109,1985,2189,1892,2260,1792,2322,1685,2374,1574,2416,1458,2446,1337,2465,1213,2471,1089,2465,969,2446,853,2416,741,2374,635,2322,535,2260,441,2189,355,2109,277,2021,207,1927,146,1825,96,1716,55,1603,25,1485,6,1362,0,1236,6,1110,25,987,55,869,96,755,146,647,207,545,277,450,355,362,441,282,535,211,635,149,741,98,853,56,969,25,1089,7,1213,0xe">
                  <v:fill on="f" focussize="0,0"/>
                  <v:stroke weight="2.25pt" color="#92D050" joinstyle="round"/>
                  <v:imagedata o:title=""/>
                  <o:lock v:ext="edit" aspectratio="f"/>
                </v:shape>
                <v:shape id="图片 60" o:spid="_x0000_s1026" o:spt="75" type="#_x0000_t75" style="position:absolute;left:8870;top:357;height:1748;width:2434;" filled="f" o:preferrelative="t" stroked="f" coordsize="21600,21600" o:gfxdata="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yoDrsAAADb&#10;AAAADwAAAAAAAAABACAAAAAiAAAAZHJzL2Rvd25yZXYueG1sUEsBAhQAFAAAAAgAh07iQDMvBZ47&#10;AAAAOQAAABAAAAAAAAAAAQAgAAAACgEAAGRycy9zaGFwZXhtbC54bWxQSwUGAAAAAAYABgBbAQAA&#10;tAMAAAAA&#10;">
                  <v:fill on="f" focussize="0,0"/>
                  <v:stroke on="f"/>
                  <v:imagedata r:id="rId44" o:title=""/>
                  <o:lock v:ext="edit" aspectratio="t"/>
                </v:shape>
                <v:shape id="_x0000_s1026" o:spid="_x0000_s1026" o:spt="202" type="#_x0000_t202" style="position:absolute;left:6431;top:246;height:2516;width:4873;"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8"/>
                          <w:ind w:left="2584"/>
                          <w:jc w:val="left"/>
                          <w:rPr>
                            <w:rFonts w:ascii="楷体" w:hAnsi="楷体" w:eastAsia="楷体" w:cs="楷体"/>
                            <w:b/>
                            <w:sz w:val="24"/>
                          </w:rPr>
                        </w:pPr>
                        <w:r>
                          <w:rPr>
                            <w:rFonts w:hint="eastAsia" w:ascii="楷体" w:hAnsi="楷体" w:eastAsia="楷体" w:cs="楷体"/>
                            <w:b/>
                            <w:sz w:val="24"/>
                          </w:rPr>
                          <w:t>Gilbert Loke, Che</w:t>
                        </w:r>
                      </w:p>
                      <w:p>
                        <w:pPr>
                          <w:spacing w:before="5"/>
                          <w:ind w:left="2584"/>
                          <w:jc w:val="left"/>
                          <w:rPr>
                            <w:rFonts w:ascii="楷体" w:hAnsi="楷体" w:eastAsia="楷体" w:cs="楷体"/>
                            <w:b/>
                            <w:sz w:val="24"/>
                          </w:rPr>
                        </w:pPr>
                        <w:r>
                          <w:rPr>
                            <w:rFonts w:hint="eastAsia" w:ascii="楷体" w:hAnsi="楷体" w:eastAsia="楷体" w:cs="楷体"/>
                            <w:b/>
                            <w:sz w:val="24"/>
                          </w:rPr>
                          <w:t>Chan 陆志春</w:t>
                        </w:r>
                      </w:p>
                      <w:p>
                        <w:pPr>
                          <w:spacing w:before="2"/>
                          <w:rPr>
                            <w:rFonts w:ascii="楷体" w:hAnsi="楷体" w:eastAsia="楷体" w:cs="楷体"/>
                            <w:b/>
                            <w:sz w:val="24"/>
                          </w:rPr>
                        </w:pPr>
                      </w:p>
                      <w:p>
                        <w:pPr>
                          <w:ind w:left="2584" w:right="154"/>
                          <w:jc w:val="left"/>
                          <w:rPr>
                            <w:rFonts w:ascii="楷体" w:hAnsi="楷体" w:eastAsia="楷体" w:cs="楷体"/>
                            <w:sz w:val="24"/>
                          </w:rPr>
                        </w:pPr>
                        <w:r>
                          <w:rPr>
                            <w:rFonts w:hint="eastAsia" w:ascii="楷体" w:hAnsi="楷体" w:eastAsia="楷体" w:cs="楷体"/>
                            <w:sz w:val="24"/>
                          </w:rPr>
                          <w:t>GreenPro资本公司创始人兼首席财务官</w:t>
                        </w:r>
                      </w:p>
                    </w:txbxContent>
                  </v:textbox>
                </v:shape>
                <w10:wrap type="topAndBottom"/>
              </v:group>
            </w:pict>
          </mc:Fallback>
        </mc:AlternateContent>
      </w:r>
    </w:p>
    <w:p>
      <w:pPr>
        <w:pStyle w:val="19"/>
        <w:tabs>
          <w:tab w:val="right" w:leader="dot" w:pos="9040"/>
        </w:tabs>
        <w:spacing w:line="312" w:lineRule="auto"/>
        <w:ind w:left="360" w:leftChars="0"/>
      </w:pPr>
    </w:p>
    <w:p>
      <w:pPr>
        <w:pStyle w:val="19"/>
        <w:tabs>
          <w:tab w:val="right" w:leader="dot" w:pos="9040"/>
        </w:tabs>
        <w:spacing w:line="312" w:lineRule="auto"/>
        <w:ind w:left="360" w:leftChars="0"/>
      </w:pPr>
      <w:r>
        <mc:AlternateContent>
          <mc:Choice Requires="wpg">
            <w:drawing>
              <wp:anchor distT="0" distB="0" distL="114300" distR="114300" simplePos="0" relativeHeight="251689984" behindDoc="1" locked="0" layoutInCell="1" allowOverlap="1">
                <wp:simplePos x="0" y="0"/>
                <wp:positionH relativeFrom="page">
                  <wp:posOffset>792480</wp:posOffset>
                </wp:positionH>
                <wp:positionV relativeFrom="paragraph">
                  <wp:posOffset>236220</wp:posOffset>
                </wp:positionV>
                <wp:extent cx="3085465" cy="1569720"/>
                <wp:effectExtent l="635" t="0" r="0" b="11430"/>
                <wp:wrapTopAndBottom/>
                <wp:docPr id="90" name="组合 90"/>
                <wp:cNvGraphicFramePr/>
                <a:graphic xmlns:a="http://schemas.openxmlformats.org/drawingml/2006/main">
                  <a:graphicData uri="http://schemas.microsoft.com/office/word/2010/wordprocessingGroup">
                    <wpg:wgp>
                      <wpg:cNvGrpSpPr/>
                      <wpg:grpSpPr>
                        <a:xfrm>
                          <a:off x="0" y="0"/>
                          <a:ext cx="3085465" cy="1569720"/>
                          <a:chOff x="6469" y="11329"/>
                          <a:chExt cx="4859" cy="2472"/>
                        </a:xfrm>
                      </wpg:grpSpPr>
                      <pic:pic xmlns:pic="http://schemas.openxmlformats.org/drawingml/2006/picture">
                        <pic:nvPicPr>
                          <pic:cNvPr id="86" name="图片 48"/>
                          <pic:cNvPicPr>
                            <a:picLocks noChangeAspect="1"/>
                          </pic:cNvPicPr>
                        </pic:nvPicPr>
                        <pic:blipFill>
                          <a:blip r:embed="rId45"/>
                          <a:stretch>
                            <a:fillRect/>
                          </a:stretch>
                        </pic:blipFill>
                        <pic:spPr>
                          <a:xfrm>
                            <a:off x="8896" y="11416"/>
                            <a:ext cx="2432" cy="1956"/>
                          </a:xfrm>
                          <a:prstGeom prst="rect">
                            <a:avLst/>
                          </a:prstGeom>
                          <a:noFill/>
                          <a:ln w="9525">
                            <a:noFill/>
                          </a:ln>
                        </pic:spPr>
                      </pic:pic>
                      <pic:pic xmlns:pic="http://schemas.openxmlformats.org/drawingml/2006/picture">
                        <pic:nvPicPr>
                          <pic:cNvPr id="87" name="图片 49"/>
                          <pic:cNvPicPr>
                            <a:picLocks noChangeAspect="1"/>
                          </pic:cNvPicPr>
                        </pic:nvPicPr>
                        <pic:blipFill>
                          <a:blip r:embed="rId46"/>
                          <a:stretch>
                            <a:fillRect/>
                          </a:stretch>
                        </pic:blipFill>
                        <pic:spPr>
                          <a:xfrm>
                            <a:off x="6514" y="11374"/>
                            <a:ext cx="2183" cy="2381"/>
                          </a:xfrm>
                          <a:prstGeom prst="rect">
                            <a:avLst/>
                          </a:prstGeom>
                          <a:noFill/>
                          <a:ln w="9525">
                            <a:noFill/>
                          </a:ln>
                        </pic:spPr>
                      </pic:pic>
                      <wps:wsp>
                        <wps:cNvPr id="88" name="任意多边形 88"/>
                        <wps:cNvSpPr/>
                        <wps:spPr>
                          <a:xfrm>
                            <a:off x="6492" y="11351"/>
                            <a:ext cx="2427" cy="2427"/>
                          </a:xfrm>
                          <a:custGeom>
                            <a:avLst/>
                            <a:gdLst/>
                            <a:ahLst/>
                            <a:cxnLst/>
                            <a:rect l="0" t="0" r="0" b="0"/>
                            <a:pathLst>
                              <a:path w="2427" h="2427">
                                <a:moveTo>
                                  <a:pt x="1213" y="0"/>
                                </a:moveTo>
                                <a:lnTo>
                                  <a:pt x="1337" y="6"/>
                                </a:lnTo>
                                <a:lnTo>
                                  <a:pt x="1458" y="24"/>
                                </a:lnTo>
                                <a:lnTo>
                                  <a:pt x="1574" y="54"/>
                                </a:lnTo>
                                <a:lnTo>
                                  <a:pt x="1685" y="95"/>
                                </a:lnTo>
                                <a:lnTo>
                                  <a:pt x="1792" y="146"/>
                                </a:lnTo>
                                <a:lnTo>
                                  <a:pt x="1892" y="207"/>
                                </a:lnTo>
                                <a:lnTo>
                                  <a:pt x="1985" y="277"/>
                                </a:lnTo>
                                <a:lnTo>
                                  <a:pt x="2071" y="355"/>
                                </a:lnTo>
                                <a:lnTo>
                                  <a:pt x="2149" y="441"/>
                                </a:lnTo>
                                <a:lnTo>
                                  <a:pt x="2219" y="535"/>
                                </a:lnTo>
                                <a:lnTo>
                                  <a:pt x="2280" y="635"/>
                                </a:lnTo>
                                <a:lnTo>
                                  <a:pt x="2331" y="741"/>
                                </a:lnTo>
                                <a:lnTo>
                                  <a:pt x="2372" y="852"/>
                                </a:lnTo>
                                <a:lnTo>
                                  <a:pt x="2402" y="968"/>
                                </a:lnTo>
                                <a:lnTo>
                                  <a:pt x="2420" y="1089"/>
                                </a:lnTo>
                                <a:lnTo>
                                  <a:pt x="2426" y="1213"/>
                                </a:lnTo>
                                <a:lnTo>
                                  <a:pt x="2420" y="1337"/>
                                </a:lnTo>
                                <a:lnTo>
                                  <a:pt x="2402" y="1457"/>
                                </a:lnTo>
                                <a:lnTo>
                                  <a:pt x="2372" y="1573"/>
                                </a:lnTo>
                                <a:lnTo>
                                  <a:pt x="2331" y="1685"/>
                                </a:lnTo>
                                <a:lnTo>
                                  <a:pt x="2280" y="1791"/>
                                </a:lnTo>
                                <a:lnTo>
                                  <a:pt x="2219" y="1891"/>
                                </a:lnTo>
                                <a:lnTo>
                                  <a:pt x="2149" y="1985"/>
                                </a:lnTo>
                                <a:lnTo>
                                  <a:pt x="2071" y="2071"/>
                                </a:lnTo>
                                <a:lnTo>
                                  <a:pt x="1985" y="2149"/>
                                </a:lnTo>
                                <a:lnTo>
                                  <a:pt x="1892" y="2219"/>
                                </a:lnTo>
                                <a:lnTo>
                                  <a:pt x="1792" y="2280"/>
                                </a:lnTo>
                                <a:lnTo>
                                  <a:pt x="1685" y="2330"/>
                                </a:lnTo>
                                <a:lnTo>
                                  <a:pt x="1574" y="2371"/>
                                </a:lnTo>
                                <a:lnTo>
                                  <a:pt x="1458" y="2401"/>
                                </a:lnTo>
                                <a:lnTo>
                                  <a:pt x="1337" y="2420"/>
                                </a:lnTo>
                                <a:lnTo>
                                  <a:pt x="1213" y="2426"/>
                                </a:lnTo>
                                <a:lnTo>
                                  <a:pt x="1089" y="2420"/>
                                </a:lnTo>
                                <a:lnTo>
                                  <a:pt x="969" y="2401"/>
                                </a:lnTo>
                                <a:lnTo>
                                  <a:pt x="853" y="2371"/>
                                </a:lnTo>
                                <a:lnTo>
                                  <a:pt x="741" y="2330"/>
                                </a:lnTo>
                                <a:lnTo>
                                  <a:pt x="635" y="2280"/>
                                </a:lnTo>
                                <a:lnTo>
                                  <a:pt x="535" y="2219"/>
                                </a:lnTo>
                                <a:lnTo>
                                  <a:pt x="441" y="2149"/>
                                </a:lnTo>
                                <a:lnTo>
                                  <a:pt x="356" y="2071"/>
                                </a:lnTo>
                                <a:lnTo>
                                  <a:pt x="277" y="1985"/>
                                </a:lnTo>
                                <a:lnTo>
                                  <a:pt x="207" y="1891"/>
                                </a:lnTo>
                                <a:lnTo>
                                  <a:pt x="147" y="1791"/>
                                </a:lnTo>
                                <a:lnTo>
                                  <a:pt x="96" y="1685"/>
                                </a:lnTo>
                                <a:lnTo>
                                  <a:pt x="55" y="1573"/>
                                </a:lnTo>
                                <a:lnTo>
                                  <a:pt x="25" y="1457"/>
                                </a:lnTo>
                                <a:lnTo>
                                  <a:pt x="7" y="1337"/>
                                </a:lnTo>
                                <a:lnTo>
                                  <a:pt x="0" y="1213"/>
                                </a:lnTo>
                                <a:lnTo>
                                  <a:pt x="7" y="1089"/>
                                </a:lnTo>
                                <a:lnTo>
                                  <a:pt x="25" y="968"/>
                                </a:lnTo>
                                <a:lnTo>
                                  <a:pt x="55" y="852"/>
                                </a:lnTo>
                                <a:lnTo>
                                  <a:pt x="96" y="741"/>
                                </a:lnTo>
                                <a:lnTo>
                                  <a:pt x="147" y="635"/>
                                </a:lnTo>
                                <a:lnTo>
                                  <a:pt x="207" y="535"/>
                                </a:lnTo>
                                <a:lnTo>
                                  <a:pt x="277" y="441"/>
                                </a:lnTo>
                                <a:lnTo>
                                  <a:pt x="356" y="355"/>
                                </a:lnTo>
                                <a:lnTo>
                                  <a:pt x="441" y="277"/>
                                </a:lnTo>
                                <a:lnTo>
                                  <a:pt x="535" y="207"/>
                                </a:lnTo>
                                <a:lnTo>
                                  <a:pt x="635" y="146"/>
                                </a:lnTo>
                                <a:lnTo>
                                  <a:pt x="741" y="95"/>
                                </a:lnTo>
                                <a:lnTo>
                                  <a:pt x="853" y="54"/>
                                </a:lnTo>
                                <a:lnTo>
                                  <a:pt x="969" y="24"/>
                                </a:lnTo>
                                <a:lnTo>
                                  <a:pt x="1089" y="6"/>
                                </a:lnTo>
                                <a:lnTo>
                                  <a:pt x="1213" y="0"/>
                                </a:lnTo>
                                <a:close/>
                              </a:path>
                            </a:pathLst>
                          </a:custGeom>
                          <a:noFill/>
                          <a:ln w="28575" cap="flat" cmpd="sng">
                            <a:solidFill>
                              <a:srgbClr val="92D050"/>
                            </a:solidFill>
                            <a:prstDash val="solid"/>
                            <a:headEnd type="none" w="med" len="med"/>
                            <a:tailEnd type="none" w="med" len="med"/>
                          </a:ln>
                        </wps:spPr>
                        <wps:bodyPr upright="1"/>
                      </wps:wsp>
                      <wps:wsp>
                        <wps:cNvPr id="89" name="文本框 89"/>
                        <wps:cNvSpPr txBox="1"/>
                        <wps:spPr>
                          <a:xfrm>
                            <a:off x="6469" y="11329"/>
                            <a:ext cx="4859" cy="2472"/>
                          </a:xfrm>
                          <a:prstGeom prst="rect">
                            <a:avLst/>
                          </a:prstGeom>
                          <a:noFill/>
                          <a:ln w="9525">
                            <a:noFill/>
                          </a:ln>
                        </wps:spPr>
                        <wps:txbx>
                          <w:txbxContent>
                            <w:p>
                              <w:pPr>
                                <w:spacing w:before="87"/>
                                <w:ind w:left="2573"/>
                                <w:jc w:val="left"/>
                                <w:rPr>
                                  <w:rFonts w:ascii="楷体" w:hAnsi="楷体" w:eastAsia="楷体" w:cs="楷体"/>
                                  <w:b/>
                                  <w:sz w:val="24"/>
                                </w:rPr>
                              </w:pPr>
                              <w:r>
                                <w:rPr>
                                  <w:rFonts w:hint="eastAsia" w:ascii="楷体" w:hAnsi="楷体" w:eastAsia="楷体" w:cs="楷体"/>
                                  <w:b/>
                                  <w:sz w:val="24"/>
                                </w:rPr>
                                <w:t>Alex Chua, Han</w:t>
                              </w:r>
                            </w:p>
                            <w:p>
                              <w:pPr>
                                <w:spacing w:before="28"/>
                                <w:ind w:left="2573"/>
                                <w:jc w:val="left"/>
                                <w:rPr>
                                  <w:rFonts w:ascii="楷体" w:hAnsi="楷体" w:eastAsia="楷体" w:cs="楷体"/>
                                  <w:b/>
                                  <w:sz w:val="24"/>
                                </w:rPr>
                              </w:pPr>
                              <w:r>
                                <w:rPr>
                                  <w:rFonts w:hint="eastAsia" w:ascii="楷体" w:hAnsi="楷体" w:eastAsia="楷体" w:cs="楷体"/>
                                  <w:b/>
                                  <w:sz w:val="24"/>
                                </w:rPr>
                                <w:t>Seng 蔡汉生</w:t>
                              </w:r>
                            </w:p>
                            <w:p>
                              <w:pPr>
                                <w:spacing w:before="183" w:line="259" w:lineRule="auto"/>
                                <w:ind w:left="2573" w:right="305"/>
                                <w:jc w:val="left"/>
                                <w:rPr>
                                  <w:rFonts w:ascii="楷体" w:hAnsi="楷体" w:eastAsia="楷体" w:cs="楷体"/>
                                  <w:sz w:val="24"/>
                                </w:rPr>
                              </w:pPr>
                              <w:r>
                                <w:rPr>
                                  <w:rFonts w:hint="eastAsia" w:ascii="楷体" w:hAnsi="楷体" w:eastAsia="楷体" w:cs="楷体"/>
                                  <w:sz w:val="24"/>
                                </w:rPr>
                                <w:t>NBBN有限公司董事总经理</w:t>
                              </w:r>
                            </w:p>
                          </w:txbxContent>
                        </wps:txbx>
                        <wps:bodyPr lIns="0" tIns="0" rIns="0" bIns="0" upright="1"/>
                      </wps:wsp>
                    </wpg:wgp>
                  </a:graphicData>
                </a:graphic>
              </wp:anchor>
            </w:drawing>
          </mc:Choice>
          <mc:Fallback>
            <w:pict>
              <v:group id="_x0000_s1026" o:spid="_x0000_s1026" o:spt="203" style="position:absolute;left:0pt;margin-left:62.4pt;margin-top:18.6pt;height:123.6pt;width:242.95pt;mso-position-horizontal-relative:page;mso-wrap-distance-bottom:0pt;mso-wrap-distance-top:0pt;z-index:-251626496;mso-width-relative:page;mso-height-relative:page;" coordorigin="6469,11329" coordsize="4859,2472" o:gfxdata="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">
                <o:lock v:ext="edit" aspectratio="f"/>
                <v:shape id="图片 48" o:spid="_x0000_s1026" o:spt="75" type="#_x0000_t75" style="position:absolute;left:8896;top:11416;height:1956;width:2432;" filled="f" o:preferrelative="t" stroked="f" coordsize="21600,21600" o:gfxdata="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QoBu8AAAA&#10;2wAAAA8AAAAAAAAAAQAgAAAAIgAAAGRycy9kb3ducmV2LnhtbFBLAQIUABQAAAAIAIdO4kAzLwWe&#10;OwAAADkAAAAQAAAAAAAAAAEAIAAAAAsBAABkcnMvc2hhcGV4bWwueG1sUEsFBgAAAAAGAAYAWwEA&#10;ALUDAAAAAA==&#10;">
                  <v:fill on="f" focussize="0,0"/>
                  <v:stroke on="f"/>
                  <v:imagedata r:id="rId45" o:title=""/>
                  <o:lock v:ext="edit" aspectratio="t"/>
                </v:shape>
                <v:shape id="图片 49" o:spid="_x0000_s1026" o:spt="75" type="#_x0000_t75" style="position:absolute;left:6514;top:11374;height:2381;width:2183;" filled="f" o:preferrelative="t" stroked="f" coordsize="21600,21600" o:gfxdata="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Jftr4A&#10;AADbAAAADwAAAAAAAAABACAAAAAiAAAAZHJzL2Rvd25yZXYueG1sUEsBAhQAFAAAAAgAh07iQDMv&#10;BZ47AAAAOQAAABAAAAAAAAAAAQAgAAAADQEAAGRycy9zaGFwZXhtbC54bWxQSwUGAAAAAAYABgBb&#10;AQAAtwMAAAAA&#10;">
                  <v:fill on="f" focussize="0,0"/>
                  <v:stroke on="f"/>
                  <v:imagedata r:id="rId46" o:title=""/>
                  <o:lock v:ext="edit" aspectratio="t"/>
                </v:shape>
                <v:shape id="_x0000_s1026" o:spid="_x0000_s1026" o:spt="100" style="position:absolute;left:6492;top:11351;height:2427;width:2427;" filled="f" stroked="t" coordsize="2427,2427" o:gfxdata="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HeRS5AAAA2wAA&#10;AA8AAAAAAAAAAQAgAAAAIgAAAGRycy9kb3ducmV2LnhtbFBLAQIUABQAAAAIAIdO4kAzLwWeOwAA&#10;ADkAAAAQAAAAAAAAAAEAIAAAAAgBAABkcnMvc2hhcGV4bWwueG1sUEsFBgAAAAAGAAYAWwEAALID&#10;AAAAAA==&#10;" path="m1213,0l1337,6,1458,24,1574,54,1685,95,1792,146,1892,207,1985,277,2071,355,2149,441,2219,535,2280,635,2331,741,2372,852,2402,968,2420,1089,2426,1213,2420,1337,2402,1457,2372,1573,2331,1685,2280,1791,2219,1891,2149,1985,2071,2071,1985,2149,1892,2219,1792,2280,1685,2330,1574,2371,1458,2401,1337,2420,1213,2426,1089,2420,969,2401,853,2371,741,2330,635,2280,535,2219,441,2149,356,2071,277,1985,207,1891,147,1791,96,1685,55,1573,25,1457,7,1337,0,1213,7,1089,25,968,55,852,96,741,147,635,207,535,277,441,356,355,441,277,535,207,635,146,741,95,853,54,969,24,1089,6,1213,0xe">
                  <v:fill on="f" focussize="0,0"/>
                  <v:stroke weight="2.25pt" color="#92D050" joinstyle="round"/>
                  <v:imagedata o:title=""/>
                  <o:lock v:ext="edit" aspectratio="f"/>
                </v:shape>
                <v:shape id="_x0000_s1026" o:spid="_x0000_s1026" o:spt="202" type="#_x0000_t202" style="position:absolute;left:6469;top:11329;height:2472;width:4859;"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87"/>
                          <w:ind w:left="2573"/>
                          <w:jc w:val="left"/>
                          <w:rPr>
                            <w:rFonts w:ascii="楷体" w:hAnsi="楷体" w:eastAsia="楷体" w:cs="楷体"/>
                            <w:b/>
                            <w:sz w:val="24"/>
                          </w:rPr>
                        </w:pPr>
                        <w:r>
                          <w:rPr>
                            <w:rFonts w:hint="eastAsia" w:ascii="楷体" w:hAnsi="楷体" w:eastAsia="楷体" w:cs="楷体"/>
                            <w:b/>
                            <w:sz w:val="24"/>
                          </w:rPr>
                          <w:t>Alex Chua, Han</w:t>
                        </w:r>
                      </w:p>
                      <w:p>
                        <w:pPr>
                          <w:spacing w:before="28"/>
                          <w:ind w:left="2573"/>
                          <w:jc w:val="left"/>
                          <w:rPr>
                            <w:rFonts w:ascii="楷体" w:hAnsi="楷体" w:eastAsia="楷体" w:cs="楷体"/>
                            <w:b/>
                            <w:sz w:val="24"/>
                          </w:rPr>
                        </w:pPr>
                        <w:r>
                          <w:rPr>
                            <w:rFonts w:hint="eastAsia" w:ascii="楷体" w:hAnsi="楷体" w:eastAsia="楷体" w:cs="楷体"/>
                            <w:b/>
                            <w:sz w:val="24"/>
                          </w:rPr>
                          <w:t>Seng 蔡汉生</w:t>
                        </w:r>
                      </w:p>
                      <w:p>
                        <w:pPr>
                          <w:spacing w:before="183" w:line="259" w:lineRule="auto"/>
                          <w:ind w:left="2573" w:right="305"/>
                          <w:jc w:val="left"/>
                          <w:rPr>
                            <w:rFonts w:ascii="楷体" w:hAnsi="楷体" w:eastAsia="楷体" w:cs="楷体"/>
                            <w:sz w:val="24"/>
                          </w:rPr>
                        </w:pPr>
                        <w:r>
                          <w:rPr>
                            <w:rFonts w:hint="eastAsia" w:ascii="楷体" w:hAnsi="楷体" w:eastAsia="楷体" w:cs="楷体"/>
                            <w:sz w:val="24"/>
                          </w:rPr>
                          <w:t>NBBN有限公司董事总经理</w:t>
                        </w:r>
                      </w:p>
                    </w:txbxContent>
                  </v:textbox>
                </v:shape>
                <w10:wrap type="topAndBottom"/>
              </v:group>
            </w:pict>
          </mc:Fallback>
        </mc:AlternateContent>
      </w:r>
      <w:r>
        <mc:AlternateContent>
          <mc:Choice Requires="wpg">
            <w:drawing>
              <wp:anchor distT="0" distB="0" distL="114300" distR="114300" simplePos="0" relativeHeight="251684864" behindDoc="1" locked="0" layoutInCell="1" allowOverlap="1">
                <wp:simplePos x="0" y="0"/>
                <wp:positionH relativeFrom="page">
                  <wp:posOffset>4368165</wp:posOffset>
                </wp:positionH>
                <wp:positionV relativeFrom="paragraph">
                  <wp:posOffset>167005</wp:posOffset>
                </wp:positionV>
                <wp:extent cx="3082290" cy="1569720"/>
                <wp:effectExtent l="0" t="0" r="0" b="11430"/>
                <wp:wrapTopAndBottom/>
                <wp:docPr id="85" name="组合 85"/>
                <wp:cNvGraphicFramePr/>
                <a:graphic xmlns:a="http://schemas.openxmlformats.org/drawingml/2006/main">
                  <a:graphicData uri="http://schemas.microsoft.com/office/word/2010/wordprocessingGroup">
                    <wpg:wgp>
                      <wpg:cNvGrpSpPr/>
                      <wpg:grpSpPr>
                        <a:xfrm>
                          <a:off x="0" y="0"/>
                          <a:ext cx="3082290" cy="1569720"/>
                          <a:chOff x="1444" y="11329"/>
                          <a:chExt cx="4854" cy="2472"/>
                        </a:xfrm>
                      </wpg:grpSpPr>
                      <pic:pic xmlns:pic="http://schemas.openxmlformats.org/drawingml/2006/picture">
                        <pic:nvPicPr>
                          <pic:cNvPr id="81" name="图片 43"/>
                          <pic:cNvPicPr>
                            <a:picLocks noChangeAspect="1"/>
                          </pic:cNvPicPr>
                        </pic:nvPicPr>
                        <pic:blipFill>
                          <a:blip r:embed="rId47"/>
                          <a:stretch>
                            <a:fillRect/>
                          </a:stretch>
                        </pic:blipFill>
                        <pic:spPr>
                          <a:xfrm>
                            <a:off x="1490" y="11374"/>
                            <a:ext cx="2381" cy="2381"/>
                          </a:xfrm>
                          <a:prstGeom prst="rect">
                            <a:avLst/>
                          </a:prstGeom>
                          <a:noFill/>
                          <a:ln w="9525">
                            <a:noFill/>
                          </a:ln>
                        </pic:spPr>
                      </pic:pic>
                      <wps:wsp>
                        <wps:cNvPr id="82" name="任意多边形 82"/>
                        <wps:cNvSpPr/>
                        <wps:spPr>
                          <a:xfrm>
                            <a:off x="1467" y="11351"/>
                            <a:ext cx="2427" cy="2427"/>
                          </a:xfrm>
                          <a:custGeom>
                            <a:avLst/>
                            <a:gdLst/>
                            <a:ahLst/>
                            <a:cxnLst/>
                            <a:rect l="0" t="0" r="0" b="0"/>
                            <a:pathLst>
                              <a:path w="2427" h="2427">
                                <a:moveTo>
                                  <a:pt x="1214" y="0"/>
                                </a:moveTo>
                                <a:lnTo>
                                  <a:pt x="1338" y="6"/>
                                </a:lnTo>
                                <a:lnTo>
                                  <a:pt x="1458" y="25"/>
                                </a:lnTo>
                                <a:lnTo>
                                  <a:pt x="1574" y="54"/>
                                </a:lnTo>
                                <a:lnTo>
                                  <a:pt x="1685" y="95"/>
                                </a:lnTo>
                                <a:lnTo>
                                  <a:pt x="1792" y="146"/>
                                </a:lnTo>
                                <a:lnTo>
                                  <a:pt x="1892" y="207"/>
                                </a:lnTo>
                                <a:lnTo>
                                  <a:pt x="1985" y="277"/>
                                </a:lnTo>
                                <a:lnTo>
                                  <a:pt x="2071" y="355"/>
                                </a:lnTo>
                                <a:lnTo>
                                  <a:pt x="2150" y="441"/>
                                </a:lnTo>
                                <a:lnTo>
                                  <a:pt x="2220" y="535"/>
                                </a:lnTo>
                                <a:lnTo>
                                  <a:pt x="2280" y="635"/>
                                </a:lnTo>
                                <a:lnTo>
                                  <a:pt x="2331" y="741"/>
                                </a:lnTo>
                                <a:lnTo>
                                  <a:pt x="2372" y="852"/>
                                </a:lnTo>
                                <a:lnTo>
                                  <a:pt x="2402" y="968"/>
                                </a:lnTo>
                                <a:lnTo>
                                  <a:pt x="2420" y="1089"/>
                                </a:lnTo>
                                <a:lnTo>
                                  <a:pt x="2427" y="1213"/>
                                </a:lnTo>
                                <a:lnTo>
                                  <a:pt x="2420" y="1337"/>
                                </a:lnTo>
                                <a:lnTo>
                                  <a:pt x="2402" y="1457"/>
                                </a:lnTo>
                                <a:lnTo>
                                  <a:pt x="2372" y="1573"/>
                                </a:lnTo>
                                <a:lnTo>
                                  <a:pt x="2331" y="1685"/>
                                </a:lnTo>
                                <a:lnTo>
                                  <a:pt x="2280" y="1791"/>
                                </a:lnTo>
                                <a:lnTo>
                                  <a:pt x="2220" y="1891"/>
                                </a:lnTo>
                                <a:lnTo>
                                  <a:pt x="2150" y="1985"/>
                                </a:lnTo>
                                <a:lnTo>
                                  <a:pt x="2071" y="2071"/>
                                </a:lnTo>
                                <a:lnTo>
                                  <a:pt x="1985" y="2149"/>
                                </a:lnTo>
                                <a:lnTo>
                                  <a:pt x="1892" y="2219"/>
                                </a:lnTo>
                                <a:lnTo>
                                  <a:pt x="1792" y="2280"/>
                                </a:lnTo>
                                <a:lnTo>
                                  <a:pt x="1685" y="2331"/>
                                </a:lnTo>
                                <a:lnTo>
                                  <a:pt x="1574" y="2371"/>
                                </a:lnTo>
                                <a:lnTo>
                                  <a:pt x="1458" y="2401"/>
                                </a:lnTo>
                                <a:lnTo>
                                  <a:pt x="1338" y="2420"/>
                                </a:lnTo>
                                <a:lnTo>
                                  <a:pt x="1214" y="2426"/>
                                </a:lnTo>
                                <a:lnTo>
                                  <a:pt x="1089" y="2420"/>
                                </a:lnTo>
                                <a:lnTo>
                                  <a:pt x="969" y="2401"/>
                                </a:lnTo>
                                <a:lnTo>
                                  <a:pt x="853" y="2371"/>
                                </a:lnTo>
                                <a:lnTo>
                                  <a:pt x="742" y="2331"/>
                                </a:lnTo>
                                <a:lnTo>
                                  <a:pt x="635" y="2280"/>
                                </a:lnTo>
                                <a:lnTo>
                                  <a:pt x="535" y="2219"/>
                                </a:lnTo>
                                <a:lnTo>
                                  <a:pt x="442" y="2149"/>
                                </a:lnTo>
                                <a:lnTo>
                                  <a:pt x="356" y="2071"/>
                                </a:lnTo>
                                <a:lnTo>
                                  <a:pt x="278" y="1985"/>
                                </a:lnTo>
                                <a:lnTo>
                                  <a:pt x="207" y="1891"/>
                                </a:lnTo>
                                <a:lnTo>
                                  <a:pt x="147" y="1791"/>
                                </a:lnTo>
                                <a:lnTo>
                                  <a:pt x="96" y="1685"/>
                                </a:lnTo>
                                <a:lnTo>
                                  <a:pt x="55" y="1573"/>
                                </a:lnTo>
                                <a:lnTo>
                                  <a:pt x="25" y="1457"/>
                                </a:lnTo>
                                <a:lnTo>
                                  <a:pt x="7" y="1337"/>
                                </a:lnTo>
                                <a:lnTo>
                                  <a:pt x="0" y="1213"/>
                                </a:lnTo>
                                <a:lnTo>
                                  <a:pt x="7" y="1089"/>
                                </a:lnTo>
                                <a:lnTo>
                                  <a:pt x="25" y="968"/>
                                </a:lnTo>
                                <a:lnTo>
                                  <a:pt x="55" y="852"/>
                                </a:lnTo>
                                <a:lnTo>
                                  <a:pt x="96" y="741"/>
                                </a:lnTo>
                                <a:lnTo>
                                  <a:pt x="147" y="635"/>
                                </a:lnTo>
                                <a:lnTo>
                                  <a:pt x="207" y="535"/>
                                </a:lnTo>
                                <a:lnTo>
                                  <a:pt x="278" y="441"/>
                                </a:lnTo>
                                <a:lnTo>
                                  <a:pt x="356" y="355"/>
                                </a:lnTo>
                                <a:lnTo>
                                  <a:pt x="442" y="277"/>
                                </a:lnTo>
                                <a:lnTo>
                                  <a:pt x="535" y="207"/>
                                </a:lnTo>
                                <a:lnTo>
                                  <a:pt x="635" y="146"/>
                                </a:lnTo>
                                <a:lnTo>
                                  <a:pt x="742" y="95"/>
                                </a:lnTo>
                                <a:lnTo>
                                  <a:pt x="853" y="54"/>
                                </a:lnTo>
                                <a:lnTo>
                                  <a:pt x="969" y="25"/>
                                </a:lnTo>
                                <a:lnTo>
                                  <a:pt x="1089" y="6"/>
                                </a:lnTo>
                                <a:lnTo>
                                  <a:pt x="1214" y="0"/>
                                </a:lnTo>
                                <a:close/>
                              </a:path>
                            </a:pathLst>
                          </a:custGeom>
                          <a:noFill/>
                          <a:ln w="28575" cap="flat" cmpd="sng">
                            <a:solidFill>
                              <a:srgbClr val="92D050"/>
                            </a:solidFill>
                            <a:prstDash val="solid"/>
                            <a:headEnd type="none" w="med" len="med"/>
                            <a:tailEnd type="none" w="med" len="med"/>
                          </a:ln>
                        </wps:spPr>
                        <wps:bodyPr upright="1"/>
                      </wps:wsp>
                      <pic:pic xmlns:pic="http://schemas.openxmlformats.org/drawingml/2006/picture">
                        <pic:nvPicPr>
                          <pic:cNvPr id="83" name="图片 45"/>
                          <pic:cNvPicPr>
                            <a:picLocks noChangeAspect="1"/>
                          </pic:cNvPicPr>
                        </pic:nvPicPr>
                        <pic:blipFill>
                          <a:blip r:embed="rId48"/>
                          <a:stretch>
                            <a:fillRect/>
                          </a:stretch>
                        </pic:blipFill>
                        <pic:spPr>
                          <a:xfrm>
                            <a:off x="3864" y="11428"/>
                            <a:ext cx="2434" cy="1445"/>
                          </a:xfrm>
                          <a:prstGeom prst="rect">
                            <a:avLst/>
                          </a:prstGeom>
                          <a:noFill/>
                          <a:ln w="9525">
                            <a:noFill/>
                          </a:ln>
                        </pic:spPr>
                      </pic:pic>
                      <wps:wsp>
                        <wps:cNvPr id="84" name="文本框 84"/>
                        <wps:cNvSpPr txBox="1"/>
                        <wps:spPr>
                          <a:xfrm>
                            <a:off x="1444" y="11329"/>
                            <a:ext cx="4269" cy="2472"/>
                          </a:xfrm>
                          <a:prstGeom prst="rect">
                            <a:avLst/>
                          </a:prstGeom>
                          <a:noFill/>
                          <a:ln w="9525">
                            <a:noFill/>
                          </a:ln>
                        </wps:spPr>
                        <wps:txbx>
                          <w:txbxContent>
                            <w:p>
                              <w:pPr>
                                <w:spacing w:before="99"/>
                                <w:ind w:left="2564"/>
                                <w:jc w:val="left"/>
                                <w:rPr>
                                  <w:rFonts w:ascii="楷体" w:hAnsi="楷体" w:eastAsia="楷体" w:cs="楷体"/>
                                  <w:b/>
                                  <w:sz w:val="24"/>
                                </w:rPr>
                              </w:pPr>
                              <w:r>
                                <w:rPr>
                                  <w:rFonts w:hint="eastAsia" w:ascii="楷体" w:hAnsi="楷体" w:eastAsia="楷体" w:cs="楷体"/>
                                  <w:b/>
                                  <w:sz w:val="24"/>
                                </w:rPr>
                                <w:t>Albert Shum</w:t>
                              </w:r>
                            </w:p>
                            <w:p>
                              <w:pPr>
                                <w:spacing w:before="180" w:line="259" w:lineRule="auto"/>
                                <w:ind w:left="2564" w:right="388"/>
                                <w:jc w:val="left"/>
                                <w:rPr>
                                  <w:rFonts w:ascii="楷体" w:hAnsi="楷体" w:eastAsia="楷体" w:cs="楷体"/>
                                  <w:sz w:val="24"/>
                                </w:rPr>
                              </w:pPr>
                              <w:r>
                                <w:rPr>
                                  <w:rFonts w:hint="eastAsia" w:ascii="楷体" w:hAnsi="楷体" w:eastAsia="楷体" w:cs="楷体"/>
                                  <w:sz w:val="24"/>
                                </w:rPr>
                                <w:t>信通集团全球主管</w:t>
                              </w:r>
                            </w:p>
                          </w:txbxContent>
                        </wps:txbx>
                        <wps:bodyPr lIns="0" tIns="0" rIns="0" bIns="0" upright="1"/>
                      </wps:wsp>
                    </wpg:wgp>
                  </a:graphicData>
                </a:graphic>
              </wp:anchor>
            </w:drawing>
          </mc:Choice>
          <mc:Fallback>
            <w:pict>
              <v:group id="_x0000_s1026" o:spid="_x0000_s1026" o:spt="203" style="position:absolute;left:0pt;margin-left:343.95pt;margin-top:13.15pt;height:123.6pt;width:242.7pt;mso-position-horizontal-relative:page;mso-wrap-distance-bottom:0pt;mso-wrap-distance-top:0pt;z-index:-251631616;mso-width-relative:page;mso-height-relative:page;" coordorigin="1444,11329" coordsize="4854,2472" o:gfxdata="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">
                <o:lock v:ext="edit" aspectratio="f"/>
                <v:shape id="图片 43" o:spid="_x0000_s1026" o:spt="75" type="#_x0000_t75" style="position:absolute;left:1490;top:11374;height:2381;width:2381;" filled="f" o:preferrelative="t" stroked="f" coordsize="21600,21600" o:gfxdata="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hQ8vLsAAADb&#10;AAAADwAAAAAAAAABACAAAAAiAAAAZHJzL2Rvd25yZXYueG1sUEsBAhQAFAAAAAgAh07iQDMvBZ47&#10;AAAAOQAAABAAAAAAAAAAAQAgAAAACgEAAGRycy9zaGFwZXhtbC54bWxQSwUGAAAAAAYABgBbAQAA&#10;tAMAAAAA&#10;">
                  <v:fill on="f" focussize="0,0"/>
                  <v:stroke on="f"/>
                  <v:imagedata r:id="rId47" o:title=""/>
                  <o:lock v:ext="edit" aspectratio="t"/>
                </v:shape>
                <v:shape id="_x0000_s1026" o:spid="_x0000_s1026" o:spt="100" style="position:absolute;left:1467;top:11351;height:2427;width:2427;" filled="f" stroked="t" coordsize="2427,2427" o:gfxdata="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07+vQAA&#10;ANsAAAAPAAAAAAAAAAEAIAAAACIAAABkcnMvZG93bnJldi54bWxQSwECFAAUAAAACACHTuJAMy8F&#10;njsAAAA5AAAAEAAAAAAAAAABACAAAAAMAQAAZHJzL3NoYXBleG1sLnhtbFBLBQYAAAAABgAGAFsB&#10;AAC2AwAAAAA=&#10;" path="m1214,0l1338,6,1458,25,1574,54,1685,95,1792,146,1892,207,1985,277,2071,355,2150,441,2220,535,2280,635,2331,741,2372,852,2402,968,2420,1089,2427,1213,2420,1337,2402,1457,2372,1573,2331,1685,2280,1791,2220,1891,2150,1985,2071,2071,1985,2149,1892,2219,1792,2280,1685,2331,1574,2371,1458,2401,1338,2420,1214,2426,1089,2420,969,2401,853,2371,742,2331,635,2280,535,2219,442,2149,356,2071,278,1985,207,1891,147,1791,96,1685,55,1573,25,1457,7,1337,0,1213,7,1089,25,968,55,852,96,741,147,635,207,535,278,441,356,355,442,277,535,207,635,146,742,95,853,54,969,25,1089,6,1214,0xe">
                  <v:fill on="f" focussize="0,0"/>
                  <v:stroke weight="2.25pt" color="#92D050" joinstyle="round"/>
                  <v:imagedata o:title=""/>
                  <o:lock v:ext="edit" aspectratio="f"/>
                </v:shape>
                <v:shape id="图片 45" o:spid="_x0000_s1026" o:spt="75" type="#_x0000_t75" style="position:absolute;left:3864;top:11428;height:1445;width:2434;" filled="f" o:preferrelative="t" stroked="f" coordsize="21600,21600" o:gfxdata="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6Le3ugAAANsA&#10;AAAPAAAAAAAAAAEAIAAAACIAAABkcnMvZG93bnJldi54bWxQSwECFAAUAAAACACHTuJAMy8FnjsA&#10;AAA5AAAAEAAAAAAAAAABACAAAAAJAQAAZHJzL3NoYXBleG1sLnhtbFBLBQYAAAAABgAGAFsBAACz&#10;AwAAAAA=&#10;">
                  <v:fill on="f" focussize="0,0"/>
                  <v:stroke on="f"/>
                  <v:imagedata r:id="rId48" o:title=""/>
                  <o:lock v:ext="edit" aspectratio="t"/>
                </v:shape>
                <v:shape id="_x0000_s1026" o:spid="_x0000_s1026" o:spt="202" type="#_x0000_t202" style="position:absolute;left:1444;top:11329;height:2472;width:4269;"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99"/>
                          <w:ind w:left="2564"/>
                          <w:jc w:val="left"/>
                          <w:rPr>
                            <w:rFonts w:ascii="楷体" w:hAnsi="楷体" w:eastAsia="楷体" w:cs="楷体"/>
                            <w:b/>
                            <w:sz w:val="24"/>
                          </w:rPr>
                        </w:pPr>
                        <w:r>
                          <w:rPr>
                            <w:rFonts w:hint="eastAsia" w:ascii="楷体" w:hAnsi="楷体" w:eastAsia="楷体" w:cs="楷体"/>
                            <w:b/>
                            <w:sz w:val="24"/>
                          </w:rPr>
                          <w:t>Albert Shum</w:t>
                        </w:r>
                      </w:p>
                      <w:p>
                        <w:pPr>
                          <w:spacing w:before="180" w:line="259" w:lineRule="auto"/>
                          <w:ind w:left="2564" w:right="388"/>
                          <w:jc w:val="left"/>
                          <w:rPr>
                            <w:rFonts w:ascii="楷体" w:hAnsi="楷体" w:eastAsia="楷体" w:cs="楷体"/>
                            <w:sz w:val="24"/>
                          </w:rPr>
                        </w:pPr>
                        <w:r>
                          <w:rPr>
                            <w:rFonts w:hint="eastAsia" w:ascii="楷体" w:hAnsi="楷体" w:eastAsia="楷体" w:cs="楷体"/>
                            <w:sz w:val="24"/>
                          </w:rPr>
                          <w:t>信通集团全球主管</w:t>
                        </w:r>
                      </w:p>
                    </w:txbxContent>
                  </v:textbox>
                </v:shape>
                <w10:wrap type="topAndBottom"/>
              </v:group>
            </w:pict>
          </mc:Fallback>
        </mc:AlternateContent>
      </w:r>
    </w:p>
    <w:p>
      <w:pPr>
        <w:pStyle w:val="19"/>
        <w:tabs>
          <w:tab w:val="right" w:leader="dot" w:pos="9040"/>
        </w:tabs>
        <w:spacing w:line="312" w:lineRule="auto"/>
        <w:ind w:left="360" w:leftChars="0"/>
      </w:pPr>
      <w:r>
        <mc:AlternateContent>
          <mc:Choice Requires="wpg">
            <w:drawing>
              <wp:anchor distT="0" distB="0" distL="114300" distR="114300" simplePos="0" relativeHeight="251706368" behindDoc="1" locked="0" layoutInCell="1" allowOverlap="1">
                <wp:simplePos x="0" y="0"/>
                <wp:positionH relativeFrom="page">
                  <wp:posOffset>3859530</wp:posOffset>
                </wp:positionH>
                <wp:positionV relativeFrom="paragraph">
                  <wp:posOffset>111125</wp:posOffset>
                </wp:positionV>
                <wp:extent cx="3129280" cy="1597660"/>
                <wp:effectExtent l="635" t="635" r="0" b="1905"/>
                <wp:wrapTopAndBottom/>
                <wp:docPr id="35" name="组合 35"/>
                <wp:cNvGraphicFramePr/>
                <a:graphic xmlns:a="http://schemas.openxmlformats.org/drawingml/2006/main">
                  <a:graphicData uri="http://schemas.microsoft.com/office/word/2010/wordprocessingGroup">
                    <wpg:wgp>
                      <wpg:cNvGrpSpPr/>
                      <wpg:grpSpPr>
                        <a:xfrm>
                          <a:off x="0" y="0"/>
                          <a:ext cx="3129280" cy="1597660"/>
                          <a:chOff x="1346" y="8504"/>
                          <a:chExt cx="4928" cy="2597"/>
                        </a:xfrm>
                      </wpg:grpSpPr>
                      <pic:pic xmlns:pic="http://schemas.openxmlformats.org/drawingml/2006/picture">
                        <pic:nvPicPr>
                          <pic:cNvPr id="27" name="图片 3"/>
                          <pic:cNvPicPr>
                            <a:picLocks noChangeAspect="1"/>
                          </pic:cNvPicPr>
                        </pic:nvPicPr>
                        <pic:blipFill>
                          <a:blip r:embed="rId29"/>
                          <a:stretch>
                            <a:fillRect/>
                          </a:stretch>
                        </pic:blipFill>
                        <pic:spPr>
                          <a:xfrm>
                            <a:off x="3840" y="8622"/>
                            <a:ext cx="2434" cy="1716"/>
                          </a:xfrm>
                          <a:prstGeom prst="rect">
                            <a:avLst/>
                          </a:prstGeom>
                          <a:noFill/>
                          <a:ln w="9525">
                            <a:noFill/>
                          </a:ln>
                        </pic:spPr>
                      </pic:pic>
                      <pic:pic xmlns:pic="http://schemas.openxmlformats.org/drawingml/2006/picture">
                        <pic:nvPicPr>
                          <pic:cNvPr id="28" name="图片 4"/>
                          <pic:cNvPicPr>
                            <a:picLocks noChangeAspect="1"/>
                          </pic:cNvPicPr>
                        </pic:nvPicPr>
                        <pic:blipFill>
                          <a:blip r:embed="rId49"/>
                          <a:stretch>
                            <a:fillRect/>
                          </a:stretch>
                        </pic:blipFill>
                        <pic:spPr>
                          <a:xfrm>
                            <a:off x="1391" y="8549"/>
                            <a:ext cx="2381" cy="2507"/>
                          </a:xfrm>
                          <a:prstGeom prst="rect">
                            <a:avLst/>
                          </a:prstGeom>
                          <a:noFill/>
                          <a:ln w="9525">
                            <a:noFill/>
                          </a:ln>
                        </pic:spPr>
                      </pic:pic>
                      <wps:wsp>
                        <wps:cNvPr id="33" name="任意多边形 33"/>
                        <wps:cNvSpPr/>
                        <wps:spPr>
                          <a:xfrm>
                            <a:off x="1368" y="8526"/>
                            <a:ext cx="2427" cy="2552"/>
                          </a:xfrm>
                          <a:custGeom>
                            <a:avLst/>
                            <a:gdLst/>
                            <a:ahLst/>
                            <a:cxnLst/>
                            <a:rect l="0" t="0" r="0" b="0"/>
                            <a:pathLst>
                              <a:path w="2427" h="2552">
                                <a:moveTo>
                                  <a:pt x="1214" y="0"/>
                                </a:moveTo>
                                <a:lnTo>
                                  <a:pt x="1338" y="6"/>
                                </a:lnTo>
                                <a:lnTo>
                                  <a:pt x="1458" y="26"/>
                                </a:lnTo>
                                <a:lnTo>
                                  <a:pt x="1574" y="57"/>
                                </a:lnTo>
                                <a:lnTo>
                                  <a:pt x="1686" y="101"/>
                                </a:lnTo>
                                <a:lnTo>
                                  <a:pt x="1792" y="154"/>
                                </a:lnTo>
                                <a:lnTo>
                                  <a:pt x="1892" y="218"/>
                                </a:lnTo>
                                <a:lnTo>
                                  <a:pt x="1986" y="292"/>
                                </a:lnTo>
                                <a:lnTo>
                                  <a:pt x="2072" y="374"/>
                                </a:lnTo>
                                <a:lnTo>
                                  <a:pt x="2150" y="465"/>
                                </a:lnTo>
                                <a:lnTo>
                                  <a:pt x="2220" y="563"/>
                                </a:lnTo>
                                <a:lnTo>
                                  <a:pt x="2281" y="668"/>
                                </a:lnTo>
                                <a:lnTo>
                                  <a:pt x="2331" y="780"/>
                                </a:lnTo>
                                <a:lnTo>
                                  <a:pt x="2372" y="897"/>
                                </a:lnTo>
                                <a:lnTo>
                                  <a:pt x="2402" y="1019"/>
                                </a:lnTo>
                                <a:lnTo>
                                  <a:pt x="2420" y="1146"/>
                                </a:lnTo>
                                <a:lnTo>
                                  <a:pt x="2427" y="1276"/>
                                </a:lnTo>
                                <a:lnTo>
                                  <a:pt x="2420" y="1406"/>
                                </a:lnTo>
                                <a:lnTo>
                                  <a:pt x="2402" y="1533"/>
                                </a:lnTo>
                                <a:lnTo>
                                  <a:pt x="2372" y="1655"/>
                                </a:lnTo>
                                <a:lnTo>
                                  <a:pt x="2331" y="1772"/>
                                </a:lnTo>
                                <a:lnTo>
                                  <a:pt x="2281" y="1884"/>
                                </a:lnTo>
                                <a:lnTo>
                                  <a:pt x="2220" y="1989"/>
                                </a:lnTo>
                                <a:lnTo>
                                  <a:pt x="2150" y="2087"/>
                                </a:lnTo>
                                <a:lnTo>
                                  <a:pt x="2072" y="2178"/>
                                </a:lnTo>
                                <a:lnTo>
                                  <a:pt x="1986" y="2260"/>
                                </a:lnTo>
                                <a:lnTo>
                                  <a:pt x="1892" y="2333"/>
                                </a:lnTo>
                                <a:lnTo>
                                  <a:pt x="1792" y="2398"/>
                                </a:lnTo>
                                <a:lnTo>
                                  <a:pt x="1686" y="2451"/>
                                </a:lnTo>
                                <a:lnTo>
                                  <a:pt x="1574" y="2494"/>
                                </a:lnTo>
                                <a:lnTo>
                                  <a:pt x="1458" y="2526"/>
                                </a:lnTo>
                                <a:lnTo>
                                  <a:pt x="1338" y="2545"/>
                                </a:lnTo>
                                <a:lnTo>
                                  <a:pt x="1214" y="2552"/>
                                </a:lnTo>
                                <a:lnTo>
                                  <a:pt x="1089" y="2545"/>
                                </a:lnTo>
                                <a:lnTo>
                                  <a:pt x="969" y="2526"/>
                                </a:lnTo>
                                <a:lnTo>
                                  <a:pt x="853" y="2494"/>
                                </a:lnTo>
                                <a:lnTo>
                                  <a:pt x="741" y="2451"/>
                                </a:lnTo>
                                <a:lnTo>
                                  <a:pt x="635" y="2398"/>
                                </a:lnTo>
                                <a:lnTo>
                                  <a:pt x="535" y="2333"/>
                                </a:lnTo>
                                <a:lnTo>
                                  <a:pt x="441" y="2260"/>
                                </a:lnTo>
                                <a:lnTo>
                                  <a:pt x="355" y="2178"/>
                                </a:lnTo>
                                <a:lnTo>
                                  <a:pt x="277" y="2087"/>
                                </a:lnTo>
                                <a:lnTo>
                                  <a:pt x="207" y="1989"/>
                                </a:lnTo>
                                <a:lnTo>
                                  <a:pt x="147" y="1884"/>
                                </a:lnTo>
                                <a:lnTo>
                                  <a:pt x="96" y="1772"/>
                                </a:lnTo>
                                <a:lnTo>
                                  <a:pt x="55" y="1655"/>
                                </a:lnTo>
                                <a:lnTo>
                                  <a:pt x="25" y="1533"/>
                                </a:lnTo>
                                <a:lnTo>
                                  <a:pt x="7" y="1406"/>
                                </a:lnTo>
                                <a:lnTo>
                                  <a:pt x="0" y="1276"/>
                                </a:lnTo>
                                <a:lnTo>
                                  <a:pt x="7" y="1146"/>
                                </a:lnTo>
                                <a:lnTo>
                                  <a:pt x="25" y="1019"/>
                                </a:lnTo>
                                <a:lnTo>
                                  <a:pt x="55" y="897"/>
                                </a:lnTo>
                                <a:lnTo>
                                  <a:pt x="96" y="780"/>
                                </a:lnTo>
                                <a:lnTo>
                                  <a:pt x="147" y="668"/>
                                </a:lnTo>
                                <a:lnTo>
                                  <a:pt x="207" y="563"/>
                                </a:lnTo>
                                <a:lnTo>
                                  <a:pt x="277" y="465"/>
                                </a:lnTo>
                                <a:lnTo>
                                  <a:pt x="355" y="374"/>
                                </a:lnTo>
                                <a:lnTo>
                                  <a:pt x="441" y="292"/>
                                </a:lnTo>
                                <a:lnTo>
                                  <a:pt x="535" y="218"/>
                                </a:lnTo>
                                <a:lnTo>
                                  <a:pt x="635" y="154"/>
                                </a:lnTo>
                                <a:lnTo>
                                  <a:pt x="741" y="101"/>
                                </a:lnTo>
                                <a:lnTo>
                                  <a:pt x="853" y="57"/>
                                </a:lnTo>
                                <a:lnTo>
                                  <a:pt x="969" y="26"/>
                                </a:lnTo>
                                <a:lnTo>
                                  <a:pt x="1089" y="6"/>
                                </a:lnTo>
                                <a:lnTo>
                                  <a:pt x="1214" y="0"/>
                                </a:lnTo>
                                <a:close/>
                              </a:path>
                            </a:pathLst>
                          </a:custGeom>
                          <a:noFill/>
                          <a:ln w="28575" cap="flat" cmpd="sng">
                            <a:solidFill>
                              <a:srgbClr val="92D050"/>
                            </a:solidFill>
                            <a:prstDash val="solid"/>
                            <a:headEnd type="none" w="med" len="med"/>
                            <a:tailEnd type="none" w="med" len="med"/>
                          </a:ln>
                        </wps:spPr>
                        <wps:bodyPr upright="1"/>
                      </wps:wsp>
                      <wps:wsp>
                        <wps:cNvPr id="34" name="文本框 34"/>
                        <wps:cNvSpPr txBox="1"/>
                        <wps:spPr>
                          <a:xfrm>
                            <a:off x="1345" y="8504"/>
                            <a:ext cx="4928" cy="2597"/>
                          </a:xfrm>
                          <a:prstGeom prst="rect">
                            <a:avLst/>
                          </a:prstGeom>
                          <a:noFill/>
                          <a:ln w="9525">
                            <a:noFill/>
                          </a:ln>
                        </wps:spPr>
                        <wps:txbx>
                          <w:txbxContent>
                            <w:p>
                              <w:pPr>
                                <w:spacing w:before="118"/>
                                <w:ind w:left="2639"/>
                                <w:jc w:val="left"/>
                                <w:rPr>
                                  <w:rFonts w:ascii="楷体" w:hAnsi="楷体" w:eastAsia="楷体" w:cs="楷体"/>
                                  <w:b/>
                                  <w:sz w:val="24"/>
                                </w:rPr>
                              </w:pPr>
                              <w:r>
                                <w:rPr>
                                  <w:rFonts w:hint="eastAsia" w:ascii="楷体" w:hAnsi="楷体" w:eastAsia="楷体" w:cs="楷体"/>
                                  <w:b/>
                                  <w:sz w:val="24"/>
                                </w:rPr>
                                <w:t>Jason Wong</w:t>
                              </w:r>
                            </w:p>
                            <w:p>
                              <w:pPr>
                                <w:spacing w:before="182"/>
                                <w:ind w:left="2639"/>
                                <w:jc w:val="left"/>
                                <w:rPr>
                                  <w:rFonts w:ascii="楷体" w:hAnsi="楷体" w:eastAsia="楷体" w:cs="楷体"/>
                                  <w:sz w:val="24"/>
                                </w:rPr>
                              </w:pPr>
                              <w:r>
                                <w:rPr>
                                  <w:rFonts w:hint="eastAsia" w:ascii="楷体" w:hAnsi="楷体" w:eastAsia="楷体" w:cs="楷体"/>
                                  <w:sz w:val="24"/>
                                </w:rPr>
                                <w:t>芬兰首席技术官</w:t>
                              </w:r>
                            </w:p>
                            <w:p>
                              <w:pPr>
                                <w:spacing w:before="182"/>
                                <w:ind w:left="2639"/>
                                <w:jc w:val="left"/>
                                <w:rPr>
                                  <w:sz w:val="24"/>
                                </w:rPr>
                              </w:pPr>
                            </w:p>
                          </w:txbxContent>
                        </wps:txbx>
                        <wps:bodyPr lIns="0" tIns="0" rIns="0" bIns="0" upright="1"/>
                      </wps:wsp>
                    </wpg:wgp>
                  </a:graphicData>
                </a:graphic>
              </wp:anchor>
            </w:drawing>
          </mc:Choice>
          <mc:Fallback>
            <w:pict>
              <v:group id="_x0000_s1026" o:spid="_x0000_s1026" o:spt="203" style="position:absolute;left:0pt;margin-left:303.9pt;margin-top:8.75pt;height:125.8pt;width:246.4pt;mso-position-horizontal-relative:page;mso-wrap-distance-bottom:0pt;mso-wrap-distance-top:0pt;z-index:-251610112;mso-width-relative:page;mso-height-relative:page;" coordorigin="1346,8504" coordsize="4928,2597" o:gfxdata="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">
                <o:lock v:ext="edit" aspectratio="f"/>
                <v:shape id="图片 3" o:spid="_x0000_s1026" o:spt="75" type="#_x0000_t75" style="position:absolute;left:3840;top:8622;height:1716;width:2434;" filled="f" o:preferrelative="t" stroked="f" coordsize="21600,21600" o:gfxdata="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HfSvQAA&#10;ANsAAAAPAAAAAAAAAAEAIAAAACIAAABkcnMvZG93bnJldi54bWxQSwECFAAUAAAACACHTuJAMy8F&#10;njsAAAA5AAAAEAAAAAAAAAABACAAAAAMAQAAZHJzL3NoYXBleG1sLnhtbFBLBQYAAAAABgAGAFsB&#10;AAC2AwAAAAA=&#10;">
                  <v:fill on="f" focussize="0,0"/>
                  <v:stroke on="f"/>
                  <v:imagedata r:id="rId29" o:title=""/>
                  <o:lock v:ext="edit" aspectratio="t"/>
                </v:shape>
                <v:shape id="图片 4" o:spid="_x0000_s1026" o:spt="75" type="#_x0000_t75" style="position:absolute;left:1391;top:8549;height:2507;width:2381;" filled="f" o:preferrelative="t" stroked="f" coordsize="21600,21600" o:gfxdata="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GJAqLgAAADbAAAA&#10;DwAAAAAAAAABACAAAAAiAAAAZHJzL2Rvd25yZXYueG1sUEsBAhQAFAAAAAgAh07iQDMvBZ47AAAA&#10;OQAAABAAAAAAAAAAAQAgAAAABwEAAGRycy9zaGFwZXhtbC54bWxQSwUGAAAAAAYABgBbAQAAsQMA&#10;AAAA&#10;">
                  <v:fill on="f" focussize="0,0"/>
                  <v:stroke on="f"/>
                  <v:imagedata r:id="rId49" o:title=""/>
                  <o:lock v:ext="edit" aspectratio="t"/>
                </v:shape>
                <v:shape id="_x0000_s1026" o:spid="_x0000_s1026" o:spt="100" style="position:absolute;left:1368;top:8526;height:2552;width:2427;" filled="f" stroked="t" coordsize="2427,2552" o:gfxdata="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8QlugAAANsA&#10;AAAPAAAAAAAAAAEAIAAAACIAAABkcnMvZG93bnJldi54bWxQSwECFAAUAAAACACHTuJAMy8FnjsA&#10;AAA5AAAAEAAAAAAAAAABACAAAAAJAQAAZHJzL3NoYXBleG1sLnhtbFBLBQYAAAAABgAGAFsBAACz&#10;AwAAAAA=&#10;" path="m1214,0l1338,6,1458,26,1574,57,1686,101,1792,154,1892,218,1986,292,2072,374,2150,465,2220,563,2281,668,2331,780,2372,897,2402,1019,2420,1146,2427,1276,2420,1406,2402,1533,2372,1655,2331,1772,2281,1884,2220,1989,2150,2087,2072,2178,1986,2260,1892,2333,1792,2398,1686,2451,1574,2494,1458,2526,1338,2545,1214,2552,1089,2545,969,2526,853,2494,741,2451,635,2398,535,2333,441,2260,355,2178,277,2087,207,1989,147,1884,96,1772,55,1655,25,1533,7,1406,0,1276,7,1146,25,1019,55,897,96,780,147,668,207,563,277,465,355,374,441,292,535,218,635,154,741,101,853,57,969,26,1089,6,1214,0xe">
                  <v:fill on="f" focussize="0,0"/>
                  <v:stroke weight="2.25pt" color="#92D050" joinstyle="round"/>
                  <v:imagedata o:title=""/>
                  <o:lock v:ext="edit" aspectratio="f"/>
                </v:shape>
                <v:shape id="_x0000_s1026" o:spid="_x0000_s1026" o:spt="202" type="#_x0000_t202" style="position:absolute;left:1345;top:8504;height:2597;width:4928;"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18"/>
                          <w:ind w:left="2639"/>
                          <w:jc w:val="left"/>
                          <w:rPr>
                            <w:rFonts w:ascii="楷体" w:hAnsi="楷体" w:eastAsia="楷体" w:cs="楷体"/>
                            <w:b/>
                            <w:sz w:val="24"/>
                          </w:rPr>
                        </w:pPr>
                        <w:r>
                          <w:rPr>
                            <w:rFonts w:hint="eastAsia" w:ascii="楷体" w:hAnsi="楷体" w:eastAsia="楷体" w:cs="楷体"/>
                            <w:b/>
                            <w:sz w:val="24"/>
                          </w:rPr>
                          <w:t>Jason Wong</w:t>
                        </w:r>
                      </w:p>
                      <w:p>
                        <w:pPr>
                          <w:spacing w:before="182"/>
                          <w:ind w:left="2639"/>
                          <w:jc w:val="left"/>
                          <w:rPr>
                            <w:rFonts w:ascii="楷体" w:hAnsi="楷体" w:eastAsia="楷体" w:cs="楷体"/>
                            <w:sz w:val="24"/>
                          </w:rPr>
                        </w:pPr>
                        <w:r>
                          <w:rPr>
                            <w:rFonts w:hint="eastAsia" w:ascii="楷体" w:hAnsi="楷体" w:eastAsia="楷体" w:cs="楷体"/>
                            <w:sz w:val="24"/>
                          </w:rPr>
                          <w:t>芬兰首席技术官</w:t>
                        </w:r>
                      </w:p>
                      <w:p>
                        <w:pPr>
                          <w:spacing w:before="182"/>
                          <w:ind w:left="2639"/>
                          <w:jc w:val="left"/>
                          <w:rPr>
                            <w:sz w:val="24"/>
                          </w:rPr>
                        </w:pPr>
                      </w:p>
                    </w:txbxContent>
                  </v:textbox>
                </v:shape>
                <w10:wrap type="topAndBottom"/>
              </v:group>
            </w:pict>
          </mc:Fallback>
        </mc:AlternateContent>
      </w:r>
      <w:r>
        <mc:AlternateContent>
          <mc:Choice Requires="wpg">
            <w:drawing>
              <wp:anchor distT="0" distB="0" distL="114300" distR="114300" simplePos="0" relativeHeight="251710464" behindDoc="1" locked="0" layoutInCell="1" allowOverlap="1">
                <wp:simplePos x="0" y="0"/>
                <wp:positionH relativeFrom="page">
                  <wp:posOffset>626110</wp:posOffset>
                </wp:positionH>
                <wp:positionV relativeFrom="paragraph">
                  <wp:posOffset>167640</wp:posOffset>
                </wp:positionV>
                <wp:extent cx="3086100" cy="1569720"/>
                <wp:effectExtent l="0" t="635" r="0" b="10795"/>
                <wp:wrapTopAndBottom/>
                <wp:docPr id="121" name="组合 121"/>
                <wp:cNvGraphicFramePr/>
                <a:graphic xmlns:a="http://schemas.openxmlformats.org/drawingml/2006/main">
                  <a:graphicData uri="http://schemas.microsoft.com/office/word/2010/wordprocessingGroup">
                    <wpg:wgp>
                      <wpg:cNvGrpSpPr/>
                      <wpg:grpSpPr>
                        <a:xfrm>
                          <a:off x="0" y="0"/>
                          <a:ext cx="3086100" cy="1569720"/>
                          <a:chOff x="6444" y="5701"/>
                          <a:chExt cx="4860" cy="2472"/>
                        </a:xfrm>
                      </wpg:grpSpPr>
                      <wps:wsp>
                        <wps:cNvPr id="116" name="直接连接符 116"/>
                        <wps:cNvCnPr/>
                        <wps:spPr>
                          <a:xfrm>
                            <a:off x="7338" y="8083"/>
                            <a:ext cx="706" cy="0"/>
                          </a:xfrm>
                          <a:prstGeom prst="line">
                            <a:avLst/>
                          </a:prstGeom>
                          <a:ln w="50165" cap="flat" cmpd="sng">
                            <a:solidFill>
                              <a:srgbClr val="E7E6E6"/>
                            </a:solidFill>
                            <a:prstDash val="solid"/>
                            <a:headEnd type="none" w="med" len="med"/>
                            <a:tailEnd type="none" w="med" len="med"/>
                          </a:ln>
                        </wps:spPr>
                        <wps:bodyPr/>
                      </wps:wsp>
                      <pic:pic xmlns:pic="http://schemas.openxmlformats.org/drawingml/2006/picture">
                        <pic:nvPicPr>
                          <pic:cNvPr id="117" name="图片 79"/>
                          <pic:cNvPicPr>
                            <a:picLocks noChangeAspect="1"/>
                          </pic:cNvPicPr>
                        </pic:nvPicPr>
                        <pic:blipFill>
                          <a:blip r:embed="rId50"/>
                          <a:stretch>
                            <a:fillRect/>
                          </a:stretch>
                        </pic:blipFill>
                        <pic:spPr>
                          <a:xfrm>
                            <a:off x="6691" y="6085"/>
                            <a:ext cx="1990" cy="1990"/>
                          </a:xfrm>
                          <a:prstGeom prst="rect">
                            <a:avLst/>
                          </a:prstGeom>
                          <a:noFill/>
                          <a:ln w="9525">
                            <a:noFill/>
                          </a:ln>
                        </pic:spPr>
                      </pic:pic>
                      <pic:pic xmlns:pic="http://schemas.openxmlformats.org/drawingml/2006/picture">
                        <pic:nvPicPr>
                          <pic:cNvPr id="118" name="图片 80"/>
                          <pic:cNvPicPr>
                            <a:picLocks noChangeAspect="1"/>
                          </pic:cNvPicPr>
                        </pic:nvPicPr>
                        <pic:blipFill>
                          <a:blip r:embed="rId33"/>
                          <a:stretch>
                            <a:fillRect/>
                          </a:stretch>
                        </pic:blipFill>
                        <pic:spPr>
                          <a:xfrm>
                            <a:off x="8870" y="5817"/>
                            <a:ext cx="2434" cy="1656"/>
                          </a:xfrm>
                          <a:prstGeom prst="rect">
                            <a:avLst/>
                          </a:prstGeom>
                          <a:noFill/>
                          <a:ln w="9525">
                            <a:noFill/>
                          </a:ln>
                        </pic:spPr>
                      </pic:pic>
                      <wps:wsp>
                        <wps:cNvPr id="119" name="任意多边形 119"/>
                        <wps:cNvSpPr/>
                        <wps:spPr>
                          <a:xfrm>
                            <a:off x="6466" y="5723"/>
                            <a:ext cx="2427" cy="2427"/>
                          </a:xfrm>
                          <a:custGeom>
                            <a:avLst/>
                            <a:gdLst/>
                            <a:ahLst/>
                            <a:cxnLst/>
                            <a:rect l="0" t="0" r="0" b="0"/>
                            <a:pathLst>
                              <a:path w="2427" h="2427">
                                <a:moveTo>
                                  <a:pt x="1213" y="0"/>
                                </a:moveTo>
                                <a:lnTo>
                                  <a:pt x="1337" y="6"/>
                                </a:lnTo>
                                <a:lnTo>
                                  <a:pt x="1457" y="25"/>
                                </a:lnTo>
                                <a:lnTo>
                                  <a:pt x="1573" y="55"/>
                                </a:lnTo>
                                <a:lnTo>
                                  <a:pt x="1685" y="96"/>
                                </a:lnTo>
                                <a:lnTo>
                                  <a:pt x="1791" y="147"/>
                                </a:lnTo>
                                <a:lnTo>
                                  <a:pt x="1891" y="207"/>
                                </a:lnTo>
                                <a:lnTo>
                                  <a:pt x="1985" y="277"/>
                                </a:lnTo>
                                <a:lnTo>
                                  <a:pt x="2071" y="355"/>
                                </a:lnTo>
                                <a:lnTo>
                                  <a:pt x="2149" y="441"/>
                                </a:lnTo>
                                <a:lnTo>
                                  <a:pt x="2219" y="535"/>
                                </a:lnTo>
                                <a:lnTo>
                                  <a:pt x="2280" y="635"/>
                                </a:lnTo>
                                <a:lnTo>
                                  <a:pt x="2331" y="741"/>
                                </a:lnTo>
                                <a:lnTo>
                                  <a:pt x="2371" y="853"/>
                                </a:lnTo>
                                <a:lnTo>
                                  <a:pt x="2401" y="969"/>
                                </a:lnTo>
                                <a:lnTo>
                                  <a:pt x="2420" y="1089"/>
                                </a:lnTo>
                                <a:lnTo>
                                  <a:pt x="2426" y="1213"/>
                                </a:lnTo>
                                <a:lnTo>
                                  <a:pt x="2420" y="1337"/>
                                </a:lnTo>
                                <a:lnTo>
                                  <a:pt x="2401" y="1458"/>
                                </a:lnTo>
                                <a:lnTo>
                                  <a:pt x="2371" y="1574"/>
                                </a:lnTo>
                                <a:lnTo>
                                  <a:pt x="2331" y="1685"/>
                                </a:lnTo>
                                <a:lnTo>
                                  <a:pt x="2280" y="1791"/>
                                </a:lnTo>
                                <a:lnTo>
                                  <a:pt x="2219" y="1891"/>
                                </a:lnTo>
                                <a:lnTo>
                                  <a:pt x="2149" y="1985"/>
                                </a:lnTo>
                                <a:lnTo>
                                  <a:pt x="2071" y="2071"/>
                                </a:lnTo>
                                <a:lnTo>
                                  <a:pt x="1985" y="2149"/>
                                </a:lnTo>
                                <a:lnTo>
                                  <a:pt x="1891" y="2219"/>
                                </a:lnTo>
                                <a:lnTo>
                                  <a:pt x="1791" y="2280"/>
                                </a:lnTo>
                                <a:lnTo>
                                  <a:pt x="1685" y="2331"/>
                                </a:lnTo>
                                <a:lnTo>
                                  <a:pt x="1573" y="2372"/>
                                </a:lnTo>
                                <a:lnTo>
                                  <a:pt x="1457" y="2402"/>
                                </a:lnTo>
                                <a:lnTo>
                                  <a:pt x="1337" y="2420"/>
                                </a:lnTo>
                                <a:lnTo>
                                  <a:pt x="1213" y="2426"/>
                                </a:lnTo>
                                <a:lnTo>
                                  <a:pt x="1089" y="2420"/>
                                </a:lnTo>
                                <a:lnTo>
                                  <a:pt x="968" y="2402"/>
                                </a:lnTo>
                                <a:lnTo>
                                  <a:pt x="852" y="2372"/>
                                </a:lnTo>
                                <a:lnTo>
                                  <a:pt x="741" y="2331"/>
                                </a:lnTo>
                                <a:lnTo>
                                  <a:pt x="635" y="2280"/>
                                </a:lnTo>
                                <a:lnTo>
                                  <a:pt x="535" y="2219"/>
                                </a:lnTo>
                                <a:lnTo>
                                  <a:pt x="441" y="2149"/>
                                </a:lnTo>
                                <a:lnTo>
                                  <a:pt x="355" y="2071"/>
                                </a:lnTo>
                                <a:lnTo>
                                  <a:pt x="277" y="1985"/>
                                </a:lnTo>
                                <a:lnTo>
                                  <a:pt x="207" y="1891"/>
                                </a:lnTo>
                                <a:lnTo>
                                  <a:pt x="146" y="1791"/>
                                </a:lnTo>
                                <a:lnTo>
                                  <a:pt x="95" y="1685"/>
                                </a:lnTo>
                                <a:lnTo>
                                  <a:pt x="55" y="1574"/>
                                </a:lnTo>
                                <a:lnTo>
                                  <a:pt x="25" y="1458"/>
                                </a:lnTo>
                                <a:lnTo>
                                  <a:pt x="6" y="1337"/>
                                </a:lnTo>
                                <a:lnTo>
                                  <a:pt x="0" y="1213"/>
                                </a:lnTo>
                                <a:lnTo>
                                  <a:pt x="6" y="1089"/>
                                </a:lnTo>
                                <a:lnTo>
                                  <a:pt x="25" y="969"/>
                                </a:lnTo>
                                <a:lnTo>
                                  <a:pt x="55" y="853"/>
                                </a:lnTo>
                                <a:lnTo>
                                  <a:pt x="95" y="741"/>
                                </a:lnTo>
                                <a:lnTo>
                                  <a:pt x="146" y="635"/>
                                </a:lnTo>
                                <a:lnTo>
                                  <a:pt x="207" y="535"/>
                                </a:lnTo>
                                <a:lnTo>
                                  <a:pt x="277" y="441"/>
                                </a:lnTo>
                                <a:lnTo>
                                  <a:pt x="355" y="355"/>
                                </a:lnTo>
                                <a:lnTo>
                                  <a:pt x="441" y="277"/>
                                </a:lnTo>
                                <a:lnTo>
                                  <a:pt x="535" y="207"/>
                                </a:lnTo>
                                <a:lnTo>
                                  <a:pt x="635" y="147"/>
                                </a:lnTo>
                                <a:lnTo>
                                  <a:pt x="741" y="96"/>
                                </a:lnTo>
                                <a:lnTo>
                                  <a:pt x="852" y="55"/>
                                </a:lnTo>
                                <a:lnTo>
                                  <a:pt x="968" y="25"/>
                                </a:lnTo>
                                <a:lnTo>
                                  <a:pt x="1089" y="6"/>
                                </a:lnTo>
                                <a:lnTo>
                                  <a:pt x="1213" y="0"/>
                                </a:lnTo>
                                <a:close/>
                              </a:path>
                            </a:pathLst>
                          </a:custGeom>
                          <a:noFill/>
                          <a:ln w="28575" cap="flat" cmpd="sng">
                            <a:solidFill>
                              <a:srgbClr val="92D050"/>
                            </a:solidFill>
                            <a:prstDash val="solid"/>
                            <a:headEnd type="none" w="med" len="med"/>
                            <a:tailEnd type="none" w="med" len="med"/>
                          </a:ln>
                        </wps:spPr>
                        <wps:bodyPr upright="1"/>
                      </wps:wsp>
                      <wps:wsp>
                        <wps:cNvPr id="120" name="文本框 120"/>
                        <wps:cNvSpPr txBox="1"/>
                        <wps:spPr>
                          <a:xfrm>
                            <a:off x="6444" y="5700"/>
                            <a:ext cx="4860" cy="2472"/>
                          </a:xfrm>
                          <a:prstGeom prst="rect">
                            <a:avLst/>
                          </a:prstGeom>
                          <a:noFill/>
                          <a:ln w="9525">
                            <a:noFill/>
                          </a:ln>
                        </wps:spPr>
                        <wps:txbx>
                          <w:txbxContent>
                            <w:p>
                              <w:pPr>
                                <w:spacing w:before="115"/>
                                <w:ind w:left="2572"/>
                                <w:jc w:val="left"/>
                                <w:rPr>
                                  <w:rFonts w:ascii="楷体" w:hAnsi="楷体" w:eastAsia="楷体" w:cs="楷体"/>
                                  <w:b/>
                                  <w:sz w:val="24"/>
                                </w:rPr>
                              </w:pPr>
                              <w:r>
                                <w:rPr>
                                  <w:rFonts w:hint="eastAsia" w:ascii="楷体" w:hAnsi="楷体" w:eastAsia="楷体" w:cs="楷体"/>
                                  <w:b/>
                                  <w:sz w:val="24"/>
                                </w:rPr>
                                <w:t>Chai Kok Leong</w:t>
                              </w:r>
                            </w:p>
                            <w:p>
                              <w:pPr>
                                <w:spacing w:before="26"/>
                                <w:ind w:left="2572"/>
                                <w:jc w:val="left"/>
                                <w:rPr>
                                  <w:rFonts w:ascii="楷体" w:hAnsi="楷体" w:eastAsia="楷体" w:cs="楷体"/>
                                  <w:b/>
                                  <w:sz w:val="24"/>
                                </w:rPr>
                              </w:pPr>
                              <w:r>
                                <w:rPr>
                                  <w:rFonts w:hint="eastAsia" w:ascii="楷体" w:hAnsi="楷体" w:eastAsia="楷体" w:cs="楷体"/>
                                  <w:b/>
                                  <w:sz w:val="24"/>
                                </w:rPr>
                                <w:t>蔡国梁</w:t>
                              </w:r>
                            </w:p>
                            <w:p>
                              <w:pPr>
                                <w:spacing w:before="25" w:line="259" w:lineRule="auto"/>
                                <w:ind w:left="2572" w:right="800"/>
                                <w:jc w:val="left"/>
                                <w:rPr>
                                  <w:rFonts w:ascii="楷体" w:hAnsi="楷体" w:eastAsia="楷体" w:cs="楷体"/>
                                  <w:sz w:val="24"/>
                                </w:rPr>
                              </w:pPr>
                              <w:r>
                                <w:rPr>
                                  <w:rFonts w:hint="eastAsia" w:ascii="楷体" w:hAnsi="楷体" w:eastAsia="楷体" w:cs="楷体"/>
                                  <w:sz w:val="24"/>
                                </w:rPr>
                                <w:t>东家公司联合创始人</w:t>
                              </w:r>
                            </w:p>
                          </w:txbxContent>
                        </wps:txbx>
                        <wps:bodyPr lIns="0" tIns="0" rIns="0" bIns="0" upright="1"/>
                      </wps:wsp>
                    </wpg:wgp>
                  </a:graphicData>
                </a:graphic>
              </wp:anchor>
            </w:drawing>
          </mc:Choice>
          <mc:Fallback>
            <w:pict>
              <v:group id="_x0000_s1026" o:spid="_x0000_s1026" o:spt="203" style="position:absolute;left:0pt;margin-left:49.3pt;margin-top:13.2pt;height:123.6pt;width:243pt;mso-position-horizontal-relative:page;mso-wrap-distance-bottom:0pt;mso-wrap-distance-top:0pt;z-index:-251606016;mso-width-relative:page;mso-height-relative:page;" coordorigin="6444,5701" coordsize="4860,2472" o:gfxdata="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">
                <o:lock v:ext="edit" aspectratio="f"/>
                <v:line id="_x0000_s1026" o:spid="_x0000_s1026" o:spt="20" style="position:absolute;left:7338;top:8083;height:0;width:706;" filled="f" stroked="t" coordsize="21600,21600" o:gfxdata="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X3sG8AAAA&#10;3AAAAA8AAAAAAAAAAQAgAAAAIgAAAGRycy9kb3ducmV2LnhtbFBLAQIUABQAAAAIAIdO4kAzLwWe&#10;OwAAADkAAAAQAAAAAAAAAAEAIAAAAAsBAABkcnMvc2hhcGV4bWwueG1sUEsFBgAAAAAGAAYAWwEA&#10;ALUDAAAAAA==&#10;">
                  <v:fill on="f" focussize="0,0"/>
                  <v:stroke weight="3.95pt" color="#E7E6E6" joinstyle="round"/>
                  <v:imagedata o:title=""/>
                  <o:lock v:ext="edit" aspectratio="f"/>
                </v:line>
                <v:shape id="图片 79" o:spid="_x0000_s1026" o:spt="75" type="#_x0000_t75" style="position:absolute;left:6691;top:6085;height:1990;width:1990;" filled="f" o:preferrelative="t" stroked="f" coordsize="21600,21600" o:gfxdata="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SGUrsAAADc&#10;AAAADwAAAAAAAAABACAAAAAiAAAAZHJzL2Rvd25yZXYueG1sUEsBAhQAFAAAAAgAh07iQDMvBZ47&#10;AAAAOQAAABAAAAAAAAAAAQAgAAAACgEAAGRycy9zaGFwZXhtbC54bWxQSwUGAAAAAAYABgBbAQAA&#10;tAMAAAAA&#10;">
                  <v:fill on="f" focussize="0,0"/>
                  <v:stroke on="f"/>
                  <v:imagedata r:id="rId50" o:title=""/>
                  <o:lock v:ext="edit" aspectratio="t"/>
                </v:shape>
                <v:shape id="图片 80" o:spid="_x0000_s1026" o:spt="75" type="#_x0000_t75" style="position:absolute;left:8870;top:5817;height:1656;width:2434;" filled="f" o:preferrelative="t" stroked="f" coordsize="21600,21600" o:gfxdata="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uX274A&#10;AADcAAAADwAAAAAAAAABACAAAAAiAAAAZHJzL2Rvd25yZXYueG1sUEsBAhQAFAAAAAgAh07iQDMv&#10;BZ47AAAAOQAAABAAAAAAAAAAAQAgAAAADQEAAGRycy9zaGFwZXhtbC54bWxQSwUGAAAAAAYABgBb&#10;AQAAtwMAAAAA&#10;">
                  <v:fill on="f" focussize="0,0"/>
                  <v:stroke on="f"/>
                  <v:imagedata r:id="rId33" o:title=""/>
                  <o:lock v:ext="edit" aspectratio="t"/>
                </v:shape>
                <v:shape id="_x0000_s1026" o:spid="_x0000_s1026" o:spt="100" style="position:absolute;left:6466;top:5723;height:2427;width:2427;" filled="f" stroked="t" coordsize="2427,2427" o:gfxdata="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D/dG8AAAA&#10;3AAAAA8AAAAAAAAAAQAgAAAAIgAAAGRycy9kb3ducmV2LnhtbFBLAQIUABQAAAAIAIdO4kAzLwWe&#10;OwAAADkAAAAQAAAAAAAAAAEAIAAAAAsBAABkcnMvc2hhcGV4bWwueG1sUEsFBgAAAAAGAAYAWwEA&#10;ALUDAAAAAA==&#10;" path="m1213,0l1337,6,1457,25,1573,55,1685,96,1791,147,1891,207,1985,277,2071,355,2149,441,2219,535,2280,635,2331,741,2371,853,2401,969,2420,1089,2426,1213,2420,1337,2401,1458,2371,1574,2331,1685,2280,1791,2219,1891,2149,1985,2071,2071,1985,2149,1891,2219,1791,2280,1685,2331,1573,2372,1457,2402,1337,2420,1213,2426,1089,2420,968,2402,852,2372,741,2331,635,2280,535,2219,441,2149,355,2071,277,1985,207,1891,146,1791,95,1685,55,1574,25,1458,6,1337,0,1213,6,1089,25,969,55,853,95,741,146,635,207,535,277,441,355,355,441,277,535,207,635,147,741,96,852,55,968,25,1089,6,1213,0xe">
                  <v:fill on="f" focussize="0,0"/>
                  <v:stroke weight="2.25pt" color="#92D050" joinstyle="round"/>
                  <v:imagedata o:title=""/>
                  <o:lock v:ext="edit" aspectratio="f"/>
                </v:shape>
                <v:shape id="_x0000_s1026" o:spid="_x0000_s1026" o:spt="202" type="#_x0000_t202" style="position:absolute;left:6444;top:5700;height:2472;width:4860;"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115"/>
                          <w:ind w:left="2572"/>
                          <w:jc w:val="left"/>
                          <w:rPr>
                            <w:rFonts w:ascii="楷体" w:hAnsi="楷体" w:eastAsia="楷体" w:cs="楷体"/>
                            <w:b/>
                            <w:sz w:val="24"/>
                          </w:rPr>
                        </w:pPr>
                        <w:r>
                          <w:rPr>
                            <w:rFonts w:hint="eastAsia" w:ascii="楷体" w:hAnsi="楷体" w:eastAsia="楷体" w:cs="楷体"/>
                            <w:b/>
                            <w:sz w:val="24"/>
                          </w:rPr>
                          <w:t>Chai Kok Leong</w:t>
                        </w:r>
                      </w:p>
                      <w:p>
                        <w:pPr>
                          <w:spacing w:before="26"/>
                          <w:ind w:left="2572"/>
                          <w:jc w:val="left"/>
                          <w:rPr>
                            <w:rFonts w:ascii="楷体" w:hAnsi="楷体" w:eastAsia="楷体" w:cs="楷体"/>
                            <w:b/>
                            <w:sz w:val="24"/>
                          </w:rPr>
                        </w:pPr>
                        <w:r>
                          <w:rPr>
                            <w:rFonts w:hint="eastAsia" w:ascii="楷体" w:hAnsi="楷体" w:eastAsia="楷体" w:cs="楷体"/>
                            <w:b/>
                            <w:sz w:val="24"/>
                          </w:rPr>
                          <w:t>蔡国梁</w:t>
                        </w:r>
                      </w:p>
                      <w:p>
                        <w:pPr>
                          <w:spacing w:before="25" w:line="259" w:lineRule="auto"/>
                          <w:ind w:left="2572" w:right="800"/>
                          <w:jc w:val="left"/>
                          <w:rPr>
                            <w:rFonts w:ascii="楷体" w:hAnsi="楷体" w:eastAsia="楷体" w:cs="楷体"/>
                            <w:sz w:val="24"/>
                          </w:rPr>
                        </w:pPr>
                        <w:r>
                          <w:rPr>
                            <w:rFonts w:hint="eastAsia" w:ascii="楷体" w:hAnsi="楷体" w:eastAsia="楷体" w:cs="楷体"/>
                            <w:sz w:val="24"/>
                          </w:rPr>
                          <w:t>东家公司联合创始人</w:t>
                        </w:r>
                      </w:p>
                    </w:txbxContent>
                  </v:textbox>
                </v:shape>
                <w10:wrap type="topAndBottom"/>
              </v:group>
            </w:pict>
          </mc:Fallback>
        </mc:AlternateContent>
      </w:r>
    </w:p>
    <w:tbl>
      <w:tblPr>
        <w:tblStyle w:val="16"/>
        <w:tblW w:w="10220" w:type="dxa"/>
        <w:tblInd w:w="-4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10"/>
        <w:gridCol w:w="5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75" w:hRule="atLeast"/>
        </w:trPr>
        <w:tc>
          <w:tcPr>
            <w:tcW w:w="5110" w:type="dxa"/>
          </w:tcPr>
          <w:p>
            <w:pPr>
              <w:pStyle w:val="19"/>
              <w:tabs>
                <w:tab w:val="right" w:leader="dot" w:pos="9040"/>
              </w:tabs>
              <w:spacing w:line="312" w:lineRule="auto"/>
              <w:ind w:left="0" w:leftChars="0"/>
              <w:rPr>
                <w:rFonts w:eastAsiaTheme="minorEastAsia"/>
              </w:rPr>
            </w:pPr>
            <w:r>
              <w:rPr>
                <w:rFonts w:hint="eastAsia" w:ascii="仿宋_GB2312" w:hAnsi="仿宋_GB2312" w:eastAsia="仿宋_GB2312" w:cs="仿宋_GB2312"/>
                <w:kern w:val="2"/>
                <w:sz w:val="28"/>
                <w:szCs w:val="28"/>
              </w:rPr>
              <w:drawing>
                <wp:anchor distT="0" distB="0" distL="114300" distR="114300" simplePos="0" relativeHeight="251718656" behindDoc="0" locked="0" layoutInCell="1" allowOverlap="1">
                  <wp:simplePos x="0" y="0"/>
                  <wp:positionH relativeFrom="column">
                    <wp:posOffset>36830</wp:posOffset>
                  </wp:positionH>
                  <wp:positionV relativeFrom="paragraph">
                    <wp:posOffset>127000</wp:posOffset>
                  </wp:positionV>
                  <wp:extent cx="1550670" cy="1550670"/>
                  <wp:effectExtent l="0" t="0" r="0" b="0"/>
                  <wp:wrapNone/>
                  <wp:docPr id="18" name="图片 18" descr="5450498426241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5049842624105453"/>
                          <pic:cNvPicPr>
                            <a:picLocks noChangeAspect="1"/>
                          </pic:cNvPicPr>
                        </pic:nvPicPr>
                        <pic:blipFill>
                          <a:blip r:embed="rId51"/>
                          <a:stretch>
                            <a:fillRect/>
                          </a:stretch>
                        </pic:blipFill>
                        <pic:spPr>
                          <a:xfrm>
                            <a:off x="0" y="0"/>
                            <a:ext cx="1550670" cy="1550670"/>
                          </a:xfrm>
                          <a:prstGeom prst="rect">
                            <a:avLst/>
                          </a:prstGeom>
                        </pic:spPr>
                      </pic:pic>
                    </a:graphicData>
                  </a:graphic>
                </wp:anchor>
              </w:drawing>
            </w:r>
            <w:r>
              <w:rPr>
                <w:rFonts w:hint="eastAsia" w:eastAsiaTheme="minorEastAsia"/>
              </w:rPr>
              <w:t xml:space="preserve"> </w:t>
            </w:r>
            <w:r>
              <w:rPr>
                <w:rFonts w:eastAsiaTheme="minorEastAsia"/>
              </w:rPr>
              <w:t xml:space="preserve">                        </w:t>
            </w:r>
          </w:p>
          <w:p>
            <w:pPr>
              <w:pStyle w:val="19"/>
              <w:tabs>
                <w:tab w:val="right" w:leader="dot" w:pos="9040"/>
              </w:tabs>
              <w:spacing w:line="312" w:lineRule="auto"/>
              <w:ind w:left="0" w:leftChars="0" w:firstLine="2409" w:firstLineChars="1000"/>
              <w:rPr>
                <w:rFonts w:eastAsiaTheme="minorEastAsia"/>
              </w:rPr>
            </w:pPr>
            <w:r>
              <w:rPr>
                <w:rFonts w:hint="eastAsia" w:ascii="楷体" w:hAnsi="楷体" w:eastAsia="楷体" w:cs="楷体"/>
                <w:b/>
                <w:bCs/>
                <w:sz w:val="24"/>
                <w:szCs w:val="24"/>
              </w:rPr>
              <w:t xml:space="preserve">亚力山大·马赫夫 </w:t>
            </w:r>
            <w:r>
              <w:rPr>
                <w:rFonts w:hint="eastAsia" w:ascii="楷体" w:hAnsi="楷体" w:eastAsia="楷体" w:cs="楷体"/>
                <w:b/>
                <w:bCs/>
              </w:rPr>
              <w:t xml:space="preserve">  </w:t>
            </w:r>
          </w:p>
          <w:p>
            <w:pPr>
              <w:pStyle w:val="19"/>
              <w:tabs>
                <w:tab w:val="right" w:leader="dot" w:pos="9040"/>
              </w:tabs>
              <w:spacing w:line="312" w:lineRule="auto"/>
              <w:ind w:left="0" w:leftChars="0"/>
              <w:rPr>
                <w:rFonts w:eastAsiaTheme="minorEastAsia"/>
              </w:rPr>
            </w:pPr>
            <w:r>
              <w:rPr>
                <w:rFonts w:hint="eastAsia" w:eastAsiaTheme="minorEastAsia"/>
              </w:rPr>
              <w:t xml:space="preserve"> </w:t>
            </w:r>
            <w:r>
              <w:rPr>
                <w:rFonts w:eastAsiaTheme="minorEastAsia"/>
              </w:rPr>
              <w:t xml:space="preserve">                         </w:t>
            </w:r>
            <w:r>
              <w:rPr>
                <w:rFonts w:hint="eastAsia" w:ascii="楷体" w:hAnsi="楷体" w:eastAsia="楷体" w:cs="楷体"/>
                <w:kern w:val="2"/>
                <w:sz w:val="24"/>
                <w:szCs w:val="24"/>
              </w:rPr>
              <w:t>西格玛控股</w:t>
            </w:r>
          </w:p>
          <w:p>
            <w:pPr>
              <w:pStyle w:val="19"/>
              <w:tabs>
                <w:tab w:val="right" w:leader="dot" w:pos="9040"/>
              </w:tabs>
              <w:spacing w:line="312" w:lineRule="auto"/>
              <w:ind w:left="0" w:leftChars="0"/>
              <w:rPr>
                <w:rFonts w:eastAsiaTheme="minorEastAsia"/>
              </w:rPr>
            </w:pPr>
            <w:r>
              <w:rPr>
                <w:rFonts w:hint="eastAsia" w:eastAsiaTheme="minorEastAsia"/>
              </w:rPr>
              <w:t xml:space="preserve"> </w:t>
            </w:r>
            <w:r>
              <w:rPr>
                <w:rFonts w:eastAsiaTheme="minorEastAsia"/>
              </w:rPr>
              <w:t xml:space="preserve">                         </w:t>
            </w:r>
            <w:r>
              <w:rPr>
                <w:rFonts w:hint="eastAsia" w:ascii="楷体" w:hAnsi="楷体" w:eastAsia="楷体" w:cs="楷体"/>
                <w:kern w:val="2"/>
                <w:sz w:val="24"/>
                <w:szCs w:val="24"/>
              </w:rPr>
              <w:t>公司董事长</w:t>
            </w:r>
          </w:p>
          <w:p>
            <w:pPr>
              <w:pStyle w:val="19"/>
              <w:tabs>
                <w:tab w:val="right" w:leader="dot" w:pos="9040"/>
              </w:tabs>
              <w:spacing w:line="312" w:lineRule="auto"/>
              <w:ind w:left="0" w:leftChars="0"/>
              <w:rPr>
                <w:rFonts w:eastAsiaTheme="minorEastAsia"/>
              </w:rPr>
            </w:pPr>
          </w:p>
          <w:p>
            <w:pPr>
              <w:pStyle w:val="19"/>
              <w:tabs>
                <w:tab w:val="right" w:leader="dot" w:pos="9040"/>
              </w:tabs>
              <w:spacing w:line="312" w:lineRule="auto"/>
              <w:ind w:left="0" w:leftChars="0"/>
              <w:rPr>
                <w:rFonts w:eastAsiaTheme="minorEastAsia"/>
              </w:rPr>
            </w:pPr>
          </w:p>
          <w:p>
            <w:pPr>
              <w:pStyle w:val="19"/>
              <w:tabs>
                <w:tab w:val="right" w:leader="dot" w:pos="9040"/>
              </w:tabs>
              <w:spacing w:line="312" w:lineRule="auto"/>
              <w:ind w:left="0" w:leftChars="0"/>
              <w:rPr>
                <w:rFonts w:eastAsiaTheme="minorEastAsia"/>
              </w:rPr>
            </w:pPr>
          </w:p>
          <w:p>
            <w:pPr>
              <w:pStyle w:val="19"/>
              <w:tabs>
                <w:tab w:val="right" w:leader="dot" w:pos="9040"/>
              </w:tabs>
              <w:spacing w:line="312" w:lineRule="auto"/>
              <w:ind w:left="0" w:leftChars="0"/>
              <w:rPr>
                <w:rFonts w:hint="eastAsia" w:eastAsiaTheme="minorEastAsia"/>
              </w:rPr>
            </w:pPr>
          </w:p>
        </w:tc>
        <w:tc>
          <w:tcPr>
            <w:tcW w:w="5110" w:type="dxa"/>
          </w:tcPr>
          <w:p>
            <w:pPr>
              <w:pStyle w:val="19"/>
              <w:tabs>
                <w:tab w:val="right" w:leader="dot" w:pos="9040"/>
              </w:tabs>
              <w:spacing w:line="312" w:lineRule="auto"/>
              <w:ind w:left="0" w:leftChars="0"/>
              <w:rPr>
                <w:rFonts w:eastAsiaTheme="minorEastAsia"/>
              </w:rPr>
            </w:pPr>
            <w:r>
              <w:drawing>
                <wp:anchor distT="0" distB="0" distL="114300" distR="114300" simplePos="0" relativeHeight="251727872" behindDoc="0" locked="0" layoutInCell="1" allowOverlap="1">
                  <wp:simplePos x="0" y="0"/>
                  <wp:positionH relativeFrom="column">
                    <wp:posOffset>167640</wp:posOffset>
                  </wp:positionH>
                  <wp:positionV relativeFrom="paragraph">
                    <wp:posOffset>146050</wp:posOffset>
                  </wp:positionV>
                  <wp:extent cx="1609725" cy="1609725"/>
                  <wp:effectExtent l="0" t="0" r="9525" b="9525"/>
                  <wp:wrapNone/>
                  <wp:docPr id="26" name="图片 26" descr="55327526195667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53275261956679184"/>
                          <pic:cNvPicPr>
                            <a:picLocks noChangeAspect="1"/>
                          </pic:cNvPicPr>
                        </pic:nvPicPr>
                        <pic:blipFill>
                          <a:blip r:embed="rId52"/>
                          <a:stretch>
                            <a:fillRect/>
                          </a:stretch>
                        </pic:blipFill>
                        <pic:spPr>
                          <a:xfrm>
                            <a:off x="0" y="0"/>
                            <a:ext cx="1609725" cy="1609725"/>
                          </a:xfrm>
                          <a:prstGeom prst="rect">
                            <a:avLst/>
                          </a:prstGeom>
                        </pic:spPr>
                      </pic:pic>
                    </a:graphicData>
                  </a:graphic>
                </wp:anchor>
              </w:drawing>
            </w:r>
            <w:r>
              <w:rPr>
                <w:rFonts w:hint="eastAsia" w:eastAsiaTheme="minorEastAsia"/>
              </w:rPr>
              <w:t xml:space="preserve"> </w:t>
            </w:r>
            <w:r>
              <w:rPr>
                <w:rFonts w:eastAsiaTheme="minorEastAsia"/>
              </w:rPr>
              <w:t xml:space="preserve">                              </w:t>
            </w:r>
          </w:p>
          <w:p>
            <w:pPr>
              <w:pStyle w:val="19"/>
              <w:tabs>
                <w:tab w:val="right" w:leader="dot" w:pos="9040"/>
              </w:tabs>
              <w:spacing w:line="312" w:lineRule="auto"/>
              <w:ind w:left="0" w:leftChars="0"/>
              <w:rPr>
                <w:rFonts w:ascii="楷体" w:hAnsi="楷体" w:eastAsia="楷体" w:cs="楷体"/>
                <w:b/>
                <w:bCs/>
                <w:kern w:val="2"/>
                <w:sz w:val="24"/>
                <w:szCs w:val="24"/>
              </w:rPr>
            </w:pPr>
            <w:r>
              <w:rPr>
                <w:rFonts w:hint="eastAsia" w:eastAsiaTheme="minorEastAsia"/>
              </w:rPr>
              <w:t xml:space="preserve"> </w:t>
            </w:r>
            <w:r>
              <w:rPr>
                <w:rFonts w:eastAsiaTheme="minorEastAsia"/>
              </w:rPr>
              <w:t xml:space="preserve">                          </w:t>
            </w:r>
            <w:r>
              <w:rPr>
                <w:rFonts w:hint="eastAsia" w:ascii="楷体" w:hAnsi="楷体" w:eastAsia="楷体" w:cs="楷体"/>
                <w:b/>
                <w:bCs/>
                <w:kern w:val="2"/>
                <w:sz w:val="24"/>
                <w:szCs w:val="24"/>
              </w:rPr>
              <w:t>张君函</w:t>
            </w:r>
          </w:p>
          <w:p>
            <w:pPr>
              <w:pStyle w:val="19"/>
              <w:tabs>
                <w:tab w:val="right" w:leader="dot" w:pos="9040"/>
              </w:tabs>
              <w:spacing w:line="312" w:lineRule="auto"/>
              <w:ind w:left="0" w:leftChars="0"/>
              <w:rPr>
                <w:rFonts w:ascii="楷体" w:hAnsi="楷体" w:eastAsia="楷体" w:cs="楷体"/>
                <w:kern w:val="2"/>
                <w:sz w:val="24"/>
                <w:szCs w:val="24"/>
              </w:rPr>
            </w:pPr>
            <w:r>
              <w:rPr>
                <w:rFonts w:hint="eastAsia" w:eastAsiaTheme="minorEastAsia"/>
              </w:rPr>
              <w:t xml:space="preserve"> </w:t>
            </w:r>
            <w:r>
              <w:rPr>
                <w:rFonts w:eastAsiaTheme="minorEastAsia"/>
              </w:rPr>
              <w:t xml:space="preserve">                           </w:t>
            </w:r>
            <w:r>
              <w:rPr>
                <w:rFonts w:hint="eastAsia" w:ascii="楷体" w:hAnsi="楷体" w:eastAsia="楷体" w:cs="楷体"/>
                <w:kern w:val="2"/>
                <w:sz w:val="24"/>
                <w:szCs w:val="24"/>
              </w:rPr>
              <w:t>澳大利亚华人</w:t>
            </w:r>
          </w:p>
          <w:p>
            <w:pPr>
              <w:pStyle w:val="19"/>
              <w:tabs>
                <w:tab w:val="right" w:leader="dot" w:pos="9040"/>
              </w:tabs>
              <w:spacing w:line="312" w:lineRule="auto"/>
              <w:ind w:left="2800" w:leftChars="0" w:hanging="2800" w:hangingChars="1400"/>
              <w:rPr>
                <w:rFonts w:hint="eastAsia" w:eastAsiaTheme="minorEastAsia"/>
              </w:rPr>
            </w:pPr>
            <w:r>
              <w:rPr>
                <w:rFonts w:hint="eastAsia" w:eastAsiaTheme="minorEastAsia"/>
              </w:rPr>
              <w:t xml:space="preserve"> </w:t>
            </w:r>
            <w:r>
              <w:rPr>
                <w:rFonts w:eastAsiaTheme="minorEastAsia"/>
              </w:rPr>
              <w:t xml:space="preserve">                           </w:t>
            </w:r>
            <w:r>
              <w:rPr>
                <w:rFonts w:hint="eastAsia" w:ascii="楷体" w:hAnsi="楷体" w:eastAsia="楷体" w:cs="楷体"/>
                <w:kern w:val="2"/>
                <w:sz w:val="24"/>
                <w:szCs w:val="24"/>
              </w:rPr>
              <w:t>海外叶剑英研究会秘书长</w:t>
            </w:r>
          </w:p>
        </w:tc>
      </w:tr>
    </w:tbl>
    <w:p>
      <w:pPr>
        <w:pStyle w:val="19"/>
        <w:tabs>
          <w:tab w:val="right" w:leader="dot" w:pos="9040"/>
        </w:tabs>
        <w:spacing w:line="312" w:lineRule="auto"/>
        <w:ind w:left="0" w:leftChars="0"/>
        <w:rPr>
          <w:rFonts w:ascii="楷体" w:hAnsi="楷体" w:eastAsia="楷体" w:cs="楷体"/>
          <w:b/>
          <w:bCs/>
        </w:rPr>
      </w:pPr>
      <w:r>
        <w:rPr>
          <w:rFonts w:hint="eastAsia" w:ascii="楷体" w:hAnsi="楷体" w:eastAsia="楷体" w:cs="楷体"/>
          <w:b/>
          <w:bCs/>
          <w:kern w:val="2"/>
          <w:sz w:val="24"/>
          <w:szCs w:val="24"/>
        </w:rPr>
        <w:t xml:space="preserve"> </w:t>
      </w:r>
      <w:r>
        <w:rPr>
          <w:rFonts w:hint="eastAsia" w:ascii="楷体" w:hAnsi="楷体" w:eastAsia="楷体" w:cs="楷体"/>
          <w:kern w:val="2"/>
          <w:sz w:val="24"/>
          <w:szCs w:val="24"/>
        </w:rPr>
        <w:t xml:space="preserve">                             </w:t>
      </w:r>
    </w:p>
    <w:p>
      <w:pPr>
        <w:pStyle w:val="19"/>
        <w:tabs>
          <w:tab w:val="right" w:leader="dot" w:pos="9040"/>
        </w:tabs>
        <w:spacing w:line="312" w:lineRule="auto"/>
        <w:ind w:left="0" w:leftChars="0"/>
        <w:rPr>
          <w:rFonts w:ascii="楷体" w:hAnsi="楷体" w:eastAsia="楷体" w:cs="楷体"/>
          <w:kern w:val="2"/>
          <w:sz w:val="24"/>
          <w:szCs w:val="24"/>
        </w:rPr>
      </w:pPr>
      <w:r>
        <w:rPr>
          <w:rFonts w:hint="eastAsia" w:ascii="楷体" w:hAnsi="楷体" w:eastAsia="楷体" w:cs="楷体"/>
          <w:kern w:val="2"/>
          <w:sz w:val="24"/>
          <w:szCs w:val="24"/>
        </w:rPr>
        <w:t xml:space="preserve">                     </w:t>
      </w:r>
      <w:r>
        <w:rPr>
          <w:rFonts w:hint="eastAsia" w:ascii="楷体" w:hAnsi="楷体" w:eastAsia="楷体" w:cs="楷体"/>
          <w:b/>
          <w:bCs/>
          <w:kern w:val="2"/>
          <w:sz w:val="24"/>
          <w:szCs w:val="24"/>
        </w:rPr>
        <w:t xml:space="preserve">                       </w:t>
      </w:r>
    </w:p>
    <w:p>
      <w:pPr>
        <w:pStyle w:val="19"/>
        <w:tabs>
          <w:tab w:val="right" w:leader="dot" w:pos="9040"/>
        </w:tabs>
        <w:spacing w:line="312" w:lineRule="auto"/>
        <w:ind w:left="360" w:leftChars="0"/>
      </w:pPr>
      <w:r>
        <w:rPr>
          <w:rFonts w:hint="eastAsia" w:ascii="楷体" w:hAnsi="楷体" w:eastAsia="楷体" w:cs="楷体"/>
          <w:kern w:val="2"/>
          <w:sz w:val="24"/>
          <w:szCs w:val="24"/>
        </w:rPr>
        <w:t xml:space="preserve">             </w:t>
      </w:r>
    </w:p>
    <w:p>
      <w:pPr>
        <w:pStyle w:val="19"/>
        <w:tabs>
          <w:tab w:val="right" w:leader="dot" w:pos="9040"/>
        </w:tabs>
        <w:spacing w:line="312" w:lineRule="auto"/>
        <w:ind w:left="0" w:leftChars="0"/>
        <w:rPr>
          <w:rFonts w:ascii="仿宋_GB2312" w:hAnsi="仿宋_GB2312" w:eastAsia="仿宋_GB2312" w:cs="仿宋_GB2312"/>
          <w:b/>
          <w:bCs/>
          <w:sz w:val="28"/>
          <w:szCs w:val="28"/>
        </w:rPr>
      </w:pPr>
      <w:bookmarkStart w:id="38" w:name="_Toc13400_WPSOffice_Level2"/>
      <w:r>
        <w:rPr>
          <w:rFonts w:hint="eastAsia" w:ascii="仿宋_GB2312" w:hAnsi="仿宋_GB2312" w:eastAsia="仿宋_GB2312" w:cs="仿宋_GB2312"/>
          <w:b/>
          <w:bCs/>
          <w:sz w:val="28"/>
          <w:szCs w:val="28"/>
        </w:rPr>
        <w:t>二、战略合作公司</w:t>
      </w:r>
      <w:bookmarkEnd w:id="38"/>
    </w:p>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bookmarkStart w:id="39" w:name="OLE_LINK2"/>
      <w:r>
        <w:rPr>
          <w:rFonts w:hint="eastAsia" w:ascii="仿宋_GB2312" w:hAnsi="仿宋_GB2312" w:eastAsia="仿宋_GB2312" w:cs="仿宋_GB2312"/>
          <w:sz w:val="28"/>
          <w:szCs w:val="28"/>
        </w:rPr>
        <w:t>五洲七洋国际控股有限公司</w:t>
      </w:r>
    </w:p>
    <w:bookmarkEnd w:id="39"/>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一带一路股权投资基金公司</w:t>
      </w:r>
    </w:p>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bookmarkStart w:id="40" w:name="OLE_LINK10"/>
      <w:r>
        <w:rPr>
          <w:rFonts w:hint="eastAsia" w:ascii="仿宋_GB2312" w:hAnsi="仿宋_GB2312" w:eastAsia="仿宋_GB2312" w:cs="仿宋_GB2312"/>
          <w:sz w:val="28"/>
          <w:szCs w:val="28"/>
        </w:rPr>
        <w:t>一带一路投资银行</w:t>
      </w:r>
    </w:p>
    <w:bookmarkEnd w:id="40"/>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叶剑英海外基金会</w:t>
      </w:r>
    </w:p>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伊宅购一带一路（香港）实业发展集团有限公司</w:t>
      </w:r>
    </w:p>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澳大利亚Qirx公司</w:t>
      </w:r>
    </w:p>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美国磐石资本集团</w:t>
      </w:r>
    </w:p>
    <w:p>
      <w:pPr>
        <w:pStyle w:val="19"/>
        <w:tabs>
          <w:tab w:val="right" w:leader="dot" w:pos="9040"/>
        </w:tabs>
        <w:spacing w:line="312" w:lineRule="auto"/>
        <w:ind w:left="0" w:leftChars="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CEC基金管理有限公司</w:t>
      </w:r>
    </w:p>
    <w:p>
      <w:pPr>
        <w:pStyle w:val="19"/>
        <w:tabs>
          <w:tab w:val="right" w:leader="dot" w:pos="9040"/>
        </w:tabs>
        <w:spacing w:line="312" w:lineRule="auto"/>
        <w:ind w:left="0" w:leftChars="0"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点亮资本</w:t>
      </w:r>
    </w:p>
    <w:p>
      <w:pPr>
        <w:spacing w:line="360" w:lineRule="auto"/>
        <w:jc w:val="center"/>
        <w:rPr>
          <w:rFonts w:ascii="仿宋_GB2312" w:hAnsi="仿宋_GB2312" w:eastAsia="仿宋_GB2312" w:cs="仿宋_GB2312"/>
          <w:b/>
          <w:bCs/>
          <w:sz w:val="28"/>
          <w:szCs w:val="28"/>
        </w:rPr>
      </w:pPr>
      <w:bookmarkStart w:id="41" w:name="_Toc12476_WPSOffice_Level1"/>
      <w:r>
        <w:rPr>
          <w:rFonts w:hint="eastAsia" w:ascii="仿宋_GB2312" w:hAnsi="仿宋_GB2312" w:eastAsia="仿宋_GB2312" w:cs="仿宋_GB2312"/>
          <w:b/>
          <w:bCs/>
          <w:sz w:val="28"/>
          <w:szCs w:val="28"/>
        </w:rPr>
        <w:t>总   结</w:t>
      </w:r>
      <w:bookmarkEnd w:id="41"/>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综上所述，在区块链资产受到高度追捧的今天，我们打造了一个绝无仅有的明星阵容团队，致力于区块链资产的长期可持续发展，旨在为投资者提供一个更安全、高效、值得信任的交易平台，最好的投资者都将团队和经验作为核心考量标准，而我们</w:t>
      </w:r>
      <w:r>
        <w:rPr>
          <w:rFonts w:hint="eastAsia" w:ascii="仿宋_GB2312" w:hAnsi="仿宋_GB2312" w:eastAsia="仿宋_GB2312" w:cs="仿宋_GB2312"/>
          <w:sz w:val="28"/>
          <w:szCs w:val="28"/>
          <w:lang w:eastAsia="zh-CN"/>
        </w:rPr>
        <w:t>DATC</w:t>
      </w:r>
      <w:r>
        <w:rPr>
          <w:rFonts w:hint="eastAsia" w:ascii="仿宋_GB2312" w:hAnsi="仿宋_GB2312" w:eastAsia="仿宋_GB2312" w:cs="仿宋_GB2312"/>
          <w:sz w:val="28"/>
          <w:szCs w:val="28"/>
          <w:lang w:val="en-US" w:eastAsia="zh-CN"/>
        </w:rPr>
        <w:t>平台的酷卡币（CCE）</w:t>
      </w:r>
      <w:r>
        <w:rPr>
          <w:rFonts w:hint="eastAsia" w:ascii="仿宋_GB2312" w:hAnsi="仿宋_GB2312" w:eastAsia="仿宋_GB2312" w:cs="仿宋_GB2312"/>
          <w:sz w:val="28"/>
          <w:szCs w:val="28"/>
        </w:rPr>
        <w:t>是无数优秀投资人的选择；和优秀的人在一起您将更优秀，诚挚地邀请您加入我们，共享这个时代最高效的投资回报——数字财富。</w:t>
      </w:r>
    </w:p>
    <w:p>
      <w:pPr>
        <w:spacing w:line="360" w:lineRule="auto"/>
        <w:rPr>
          <w:rFonts w:ascii="仿宋_GB2312" w:hAnsi="仿宋_GB2312" w:eastAsia="仿宋_GB2312" w:cs="仿宋_GB2312"/>
          <w:b/>
          <w:bCs/>
          <w:sz w:val="28"/>
          <w:szCs w:val="28"/>
        </w:rPr>
      </w:pPr>
    </w:p>
    <w:p>
      <w:pPr>
        <w:spacing w:line="360" w:lineRule="auto"/>
        <w:ind w:left="420" w:leftChars="200"/>
        <w:jc w:val="left"/>
        <w:rPr>
          <w:rFonts w:ascii="仿宋_GB2312" w:hAnsi="仿宋_GB2312" w:eastAsia="仿宋_GB2312" w:cs="仿宋_GB2312"/>
          <w:sz w:val="28"/>
          <w:szCs w:val="28"/>
        </w:rPr>
      </w:pPr>
    </w:p>
    <w:sectPr>
      <w:headerReference r:id="rId5" w:type="default"/>
      <w:footerReference r:id="rId6" w:type="default"/>
      <w:pgSz w:w="11906" w:h="16838"/>
      <w:pgMar w:top="1440" w:right="1247" w:bottom="1440"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r>
      <mc:AlternateContent>
        <mc:Choice Requires="wps">
          <w:drawing>
            <wp:anchor distT="0" distB="0" distL="114300" distR="114300" simplePos="0" relativeHeight="251651072" behindDoc="1" locked="0" layoutInCell="1" allowOverlap="1">
              <wp:simplePos x="0" y="0"/>
              <wp:positionH relativeFrom="page">
                <wp:posOffset>1166495</wp:posOffset>
              </wp:positionH>
              <wp:positionV relativeFrom="page">
                <wp:posOffset>10100945</wp:posOffset>
              </wp:positionV>
              <wp:extent cx="1056640" cy="16764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056640" cy="167640"/>
                      </a:xfrm>
                      <a:prstGeom prst="rect">
                        <a:avLst/>
                      </a:prstGeom>
                      <a:noFill/>
                      <a:ln w="9525">
                        <a:noFill/>
                      </a:ln>
                    </wps:spPr>
                    <wps:txbx>
                      <w:txbxContent>
                        <w:p>
                          <w:pPr>
                            <w:pStyle w:val="6"/>
                            <w:spacing w:before="13"/>
                            <w:rPr>
                              <w:rFonts w:ascii="Arial"/>
                            </w:rPr>
                          </w:pPr>
                        </w:p>
                      </w:txbxContent>
                    </wps:txbx>
                    <wps:bodyPr lIns="0" tIns="0" rIns="0" bIns="0" upright="1"/>
                  </wps:wsp>
                </a:graphicData>
              </a:graphic>
            </wp:anchor>
          </w:drawing>
        </mc:Choice>
        <mc:Fallback>
          <w:pict>
            <v:shape id="文本框 3" o:spid="_x0000_s1026" o:spt="202" type="#_x0000_t202" style="position:absolute;left:0pt;margin-left:91.85pt;margin-top:795.35pt;height:13.2pt;width:83.2pt;mso-position-horizontal-relative:page;mso-position-vertical-relative:page;z-index:-251665408;mso-width-relative:page;mso-height-relative:page;" filled="f" stroked="f" coordsize="21600,21600" o:gfxdata="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IcMCs2gAAAA0BAAAP&#10;AAAAAAAAAAEAIAAAACIAAABkcnMvZG93bnJldi54bWxQSwECFAAUAAAACACHTuJA96ztxqQBAAAt&#10;AwAADgAAAAAAAAABACAAAAApAQAAZHJzL2Uyb0RvYy54bWxQSwUGAAAAAAYABgBZAQAAPwUAAAAA&#10;">
              <v:fill on="f" focussize="0,0"/>
              <v:stroke on="f"/>
              <v:imagedata o:title=""/>
              <o:lock v:ext="edit" aspectratio="f"/>
              <v:textbox inset="0mm,0mm,0mm,0mm">
                <w:txbxContent>
                  <w:p>
                    <w:pPr>
                      <w:pStyle w:val="6"/>
                      <w:spacing w:before="13"/>
                      <w:rPr>
                        <w:rFonts w:ascii="Arial"/>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901700</wp:posOffset>
              </wp:positionH>
              <wp:positionV relativeFrom="page">
                <wp:posOffset>905510</wp:posOffset>
              </wp:positionV>
              <wp:extent cx="1719580" cy="22288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719580" cy="222885"/>
                      </a:xfrm>
                      <a:prstGeom prst="rect">
                        <a:avLst/>
                      </a:prstGeom>
                      <a:noFill/>
                      <a:ln w="9525">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71pt;margin-top:71.3pt;height:17.55pt;width:135.4pt;mso-position-horizontal-relative:page;mso-position-vertical-relative:page;z-index:-251650048;mso-width-relative:page;mso-height-relative:page;" filled="f" stroked="f" coordsize="21600,21600" o:gfxdata="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lUCndgAAAALAQAA&#10;DwAAAAAAAAABACAAAAAiAAAAZHJzL2Rvd25yZXYueG1sUEsBAhQAFAAAAAgAh07iQARJCo+nAQAA&#10;LwMAAA4AAAAAAAAAAQAgAAAAJwEAAGRycy9lMm9Eb2MueG1sUEsFBgAAAAAGAAYAWQEAAEAFAAAA&#10;AA==&#10;">
              <v:fill on="f" focussize="0,0"/>
              <v:stroke on="f"/>
              <v:imagedata o:title=""/>
              <o:lock v:ext="edit" aspectratio="f"/>
              <v:textbox inset="0mm,0mm,0mm,0mm">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358552"/>
    <w:multiLevelType w:val="singleLevel"/>
    <w:tmpl w:val="D3358552"/>
    <w:lvl w:ilvl="0" w:tentative="0">
      <w:start w:val="2"/>
      <w:numFmt w:val="decimal"/>
      <w:suff w:val="nothing"/>
      <w:lvlText w:val="%1、"/>
      <w:lvlJc w:val="left"/>
    </w:lvl>
  </w:abstractNum>
  <w:abstractNum w:abstractNumId="1">
    <w:nsid w:val="D5601F02"/>
    <w:multiLevelType w:val="singleLevel"/>
    <w:tmpl w:val="D5601F02"/>
    <w:lvl w:ilvl="0" w:tentative="0">
      <w:start w:val="2"/>
      <w:numFmt w:val="chineseCounting"/>
      <w:lvlText w:val="第%1章"/>
      <w:lvlJc w:val="left"/>
      <w:rPr>
        <w:rFonts w:hint="eastAsia"/>
      </w:rPr>
    </w:lvl>
  </w:abstractNum>
  <w:abstractNum w:abstractNumId="2">
    <w:nsid w:val="E7CAA34E"/>
    <w:multiLevelType w:val="singleLevel"/>
    <w:tmpl w:val="E7CAA34E"/>
    <w:lvl w:ilvl="0" w:tentative="0">
      <w:start w:val="1"/>
      <w:numFmt w:val="chineseCounting"/>
      <w:suff w:val="nothing"/>
      <w:lvlText w:val="%1、"/>
      <w:lvlJc w:val="left"/>
      <w:rPr>
        <w:rFonts w:hint="eastAsia"/>
      </w:rPr>
    </w:lvl>
  </w:abstractNum>
  <w:abstractNum w:abstractNumId="3">
    <w:nsid w:val="0053208E"/>
    <w:multiLevelType w:val="multilevel"/>
    <w:tmpl w:val="0053208E"/>
    <w:lvl w:ilvl="0" w:tentative="0">
      <w:start w:val="0"/>
      <w:numFmt w:val="bullet"/>
      <w:lvlText w:val="●"/>
      <w:lvlJc w:val="left"/>
      <w:pPr>
        <w:ind w:left="882" w:hanging="361"/>
      </w:pPr>
      <w:rPr>
        <w:rFonts w:hint="default" w:ascii="Arial" w:hAnsi="Arial" w:eastAsia="Arial" w:cs="Arial"/>
        <w:b/>
        <w:bCs/>
        <w:spacing w:val="-1"/>
        <w:w w:val="99"/>
        <w:sz w:val="20"/>
        <w:szCs w:val="20"/>
        <w:lang w:val="zh-CN" w:eastAsia="zh-CN" w:bidi="zh-CN"/>
      </w:rPr>
    </w:lvl>
    <w:lvl w:ilvl="1" w:tentative="0">
      <w:start w:val="0"/>
      <w:numFmt w:val="bullet"/>
      <w:lvlText w:val="•"/>
      <w:lvlJc w:val="left"/>
      <w:pPr>
        <w:ind w:left="1656" w:hanging="361"/>
      </w:pPr>
      <w:rPr>
        <w:rFonts w:hint="default"/>
        <w:lang w:val="zh-CN" w:eastAsia="zh-CN" w:bidi="zh-CN"/>
      </w:rPr>
    </w:lvl>
    <w:lvl w:ilvl="2" w:tentative="0">
      <w:start w:val="0"/>
      <w:numFmt w:val="bullet"/>
      <w:lvlText w:val="•"/>
      <w:lvlJc w:val="left"/>
      <w:pPr>
        <w:ind w:left="2432" w:hanging="361"/>
      </w:pPr>
      <w:rPr>
        <w:rFonts w:hint="default"/>
        <w:lang w:val="zh-CN" w:eastAsia="zh-CN" w:bidi="zh-CN"/>
      </w:rPr>
    </w:lvl>
    <w:lvl w:ilvl="3" w:tentative="0">
      <w:start w:val="0"/>
      <w:numFmt w:val="bullet"/>
      <w:lvlText w:val="•"/>
      <w:lvlJc w:val="left"/>
      <w:pPr>
        <w:ind w:left="3208" w:hanging="361"/>
      </w:pPr>
      <w:rPr>
        <w:rFonts w:hint="default"/>
        <w:lang w:val="zh-CN" w:eastAsia="zh-CN" w:bidi="zh-CN"/>
      </w:rPr>
    </w:lvl>
    <w:lvl w:ilvl="4" w:tentative="0">
      <w:start w:val="0"/>
      <w:numFmt w:val="bullet"/>
      <w:lvlText w:val="•"/>
      <w:lvlJc w:val="left"/>
      <w:pPr>
        <w:ind w:left="3984" w:hanging="361"/>
      </w:pPr>
      <w:rPr>
        <w:rFonts w:hint="default"/>
        <w:lang w:val="zh-CN" w:eastAsia="zh-CN" w:bidi="zh-CN"/>
      </w:rPr>
    </w:lvl>
    <w:lvl w:ilvl="5" w:tentative="0">
      <w:start w:val="0"/>
      <w:numFmt w:val="bullet"/>
      <w:lvlText w:val="•"/>
      <w:lvlJc w:val="left"/>
      <w:pPr>
        <w:ind w:left="4760" w:hanging="361"/>
      </w:pPr>
      <w:rPr>
        <w:rFonts w:hint="default"/>
        <w:lang w:val="zh-CN" w:eastAsia="zh-CN" w:bidi="zh-CN"/>
      </w:rPr>
    </w:lvl>
    <w:lvl w:ilvl="6" w:tentative="0">
      <w:start w:val="0"/>
      <w:numFmt w:val="bullet"/>
      <w:lvlText w:val="•"/>
      <w:lvlJc w:val="left"/>
      <w:pPr>
        <w:ind w:left="5536" w:hanging="361"/>
      </w:pPr>
      <w:rPr>
        <w:rFonts w:hint="default"/>
        <w:lang w:val="zh-CN" w:eastAsia="zh-CN" w:bidi="zh-CN"/>
      </w:rPr>
    </w:lvl>
    <w:lvl w:ilvl="7" w:tentative="0">
      <w:start w:val="0"/>
      <w:numFmt w:val="bullet"/>
      <w:lvlText w:val="•"/>
      <w:lvlJc w:val="left"/>
      <w:pPr>
        <w:ind w:left="6312" w:hanging="361"/>
      </w:pPr>
      <w:rPr>
        <w:rFonts w:hint="default"/>
        <w:lang w:val="zh-CN" w:eastAsia="zh-CN" w:bidi="zh-CN"/>
      </w:rPr>
    </w:lvl>
    <w:lvl w:ilvl="8" w:tentative="0">
      <w:start w:val="0"/>
      <w:numFmt w:val="bullet"/>
      <w:lvlText w:val="•"/>
      <w:lvlJc w:val="left"/>
      <w:pPr>
        <w:ind w:left="7088" w:hanging="361"/>
      </w:pPr>
      <w:rPr>
        <w:rFonts w:hint="default"/>
        <w:lang w:val="zh-CN" w:eastAsia="zh-CN" w:bidi="zh-CN"/>
      </w:rPr>
    </w:lvl>
  </w:abstractNum>
  <w:abstractNum w:abstractNumId="4">
    <w:nsid w:val="1245EFD9"/>
    <w:multiLevelType w:val="singleLevel"/>
    <w:tmpl w:val="1245EFD9"/>
    <w:lvl w:ilvl="0" w:tentative="0">
      <w:start w:val="2"/>
      <w:numFmt w:val="chineseCounting"/>
      <w:suff w:val="nothing"/>
      <w:lvlText w:val="（%1）"/>
      <w:lvlJc w:val="left"/>
      <w:rPr>
        <w:rFonts w:hint="eastAsia"/>
      </w:rPr>
    </w:lvl>
  </w:abstractNum>
  <w:abstractNum w:abstractNumId="5">
    <w:nsid w:val="3F408104"/>
    <w:multiLevelType w:val="singleLevel"/>
    <w:tmpl w:val="3F408104"/>
    <w:lvl w:ilvl="0" w:tentative="0">
      <w:start w:val="3"/>
      <w:numFmt w:val="chineseCounting"/>
      <w:suff w:val="nothing"/>
      <w:lvlText w:val="（%1）"/>
      <w:lvlJc w:val="left"/>
      <w:rPr>
        <w:rFonts w:hint="eastAsia"/>
      </w:rPr>
    </w:lvl>
  </w:abstractNum>
  <w:abstractNum w:abstractNumId="6">
    <w:nsid w:val="7DA899D1"/>
    <w:multiLevelType w:val="singleLevel"/>
    <w:tmpl w:val="7DA899D1"/>
    <w:lvl w:ilvl="0" w:tentative="0">
      <w:start w:val="8"/>
      <w:numFmt w:val="decimal"/>
      <w:suff w:val="nothing"/>
      <w:lvlText w:val="%1、"/>
      <w:lvlJc w:val="left"/>
    </w:lvl>
  </w:abstractNum>
  <w:num w:numId="1">
    <w:abstractNumId w:val="3"/>
  </w:num>
  <w:num w:numId="2">
    <w:abstractNumId w:val="1"/>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45A47"/>
    <w:rsid w:val="000757B3"/>
    <w:rsid w:val="000847C0"/>
    <w:rsid w:val="000B3DF0"/>
    <w:rsid w:val="00354581"/>
    <w:rsid w:val="003F0A3A"/>
    <w:rsid w:val="004C7BB9"/>
    <w:rsid w:val="004E2E0C"/>
    <w:rsid w:val="0058504D"/>
    <w:rsid w:val="005C1D4E"/>
    <w:rsid w:val="005E6FF3"/>
    <w:rsid w:val="006629E3"/>
    <w:rsid w:val="0075125D"/>
    <w:rsid w:val="007631AF"/>
    <w:rsid w:val="00871D6F"/>
    <w:rsid w:val="00931ED2"/>
    <w:rsid w:val="00A4462B"/>
    <w:rsid w:val="00AC70D9"/>
    <w:rsid w:val="00D9509B"/>
    <w:rsid w:val="00E01A0A"/>
    <w:rsid w:val="00E41626"/>
    <w:rsid w:val="00E61AE7"/>
    <w:rsid w:val="00FE5B7B"/>
    <w:rsid w:val="01753916"/>
    <w:rsid w:val="03113F1D"/>
    <w:rsid w:val="03CD2A8D"/>
    <w:rsid w:val="04757341"/>
    <w:rsid w:val="04D475EB"/>
    <w:rsid w:val="04ED50CC"/>
    <w:rsid w:val="05015EA4"/>
    <w:rsid w:val="05604DD2"/>
    <w:rsid w:val="06434C89"/>
    <w:rsid w:val="07345A47"/>
    <w:rsid w:val="08064349"/>
    <w:rsid w:val="092B35D1"/>
    <w:rsid w:val="0B5407D1"/>
    <w:rsid w:val="0DBE4734"/>
    <w:rsid w:val="0FB56909"/>
    <w:rsid w:val="13955152"/>
    <w:rsid w:val="174019CC"/>
    <w:rsid w:val="17427A2E"/>
    <w:rsid w:val="176C302D"/>
    <w:rsid w:val="1AD34AFA"/>
    <w:rsid w:val="1ADB3FED"/>
    <w:rsid w:val="1BC65E4F"/>
    <w:rsid w:val="1BFF515F"/>
    <w:rsid w:val="1C81399A"/>
    <w:rsid w:val="1CB345A3"/>
    <w:rsid w:val="1CFA5D51"/>
    <w:rsid w:val="1DD25380"/>
    <w:rsid w:val="1DD268EF"/>
    <w:rsid w:val="1DD54693"/>
    <w:rsid w:val="1E8433A7"/>
    <w:rsid w:val="1EB736CC"/>
    <w:rsid w:val="1ECC098F"/>
    <w:rsid w:val="1F2A3EE6"/>
    <w:rsid w:val="20DB4610"/>
    <w:rsid w:val="218B0B34"/>
    <w:rsid w:val="22FC323C"/>
    <w:rsid w:val="23524870"/>
    <w:rsid w:val="24BD707F"/>
    <w:rsid w:val="264903F3"/>
    <w:rsid w:val="26640B28"/>
    <w:rsid w:val="2A7B3AFE"/>
    <w:rsid w:val="2B716A22"/>
    <w:rsid w:val="2EF55E5C"/>
    <w:rsid w:val="305A2506"/>
    <w:rsid w:val="31965A2F"/>
    <w:rsid w:val="32945323"/>
    <w:rsid w:val="33125F25"/>
    <w:rsid w:val="347C6474"/>
    <w:rsid w:val="34E534CD"/>
    <w:rsid w:val="367A7A58"/>
    <w:rsid w:val="37110D1F"/>
    <w:rsid w:val="37620E97"/>
    <w:rsid w:val="37AF3B32"/>
    <w:rsid w:val="38C1358B"/>
    <w:rsid w:val="38E97EF5"/>
    <w:rsid w:val="397E5618"/>
    <w:rsid w:val="3C16080C"/>
    <w:rsid w:val="3C6F3DE2"/>
    <w:rsid w:val="3D927345"/>
    <w:rsid w:val="3E57652B"/>
    <w:rsid w:val="3EF1309B"/>
    <w:rsid w:val="40632CCA"/>
    <w:rsid w:val="40F059DF"/>
    <w:rsid w:val="416D6022"/>
    <w:rsid w:val="4305553D"/>
    <w:rsid w:val="43923800"/>
    <w:rsid w:val="43E8541F"/>
    <w:rsid w:val="45AE26CD"/>
    <w:rsid w:val="47D30B83"/>
    <w:rsid w:val="481D54E1"/>
    <w:rsid w:val="483A396D"/>
    <w:rsid w:val="48B830D3"/>
    <w:rsid w:val="491A1D4C"/>
    <w:rsid w:val="49770BE3"/>
    <w:rsid w:val="49D26D88"/>
    <w:rsid w:val="4A626F6C"/>
    <w:rsid w:val="4BA42F86"/>
    <w:rsid w:val="52012803"/>
    <w:rsid w:val="53AF291A"/>
    <w:rsid w:val="55C75AAB"/>
    <w:rsid w:val="568C5BB4"/>
    <w:rsid w:val="589D703F"/>
    <w:rsid w:val="58C75308"/>
    <w:rsid w:val="592374F3"/>
    <w:rsid w:val="59CE5772"/>
    <w:rsid w:val="5AA0342E"/>
    <w:rsid w:val="5B424E4E"/>
    <w:rsid w:val="5C6A570E"/>
    <w:rsid w:val="5CF34FB8"/>
    <w:rsid w:val="5DA120FD"/>
    <w:rsid w:val="5EBC1F47"/>
    <w:rsid w:val="60367441"/>
    <w:rsid w:val="60374A90"/>
    <w:rsid w:val="615B72BE"/>
    <w:rsid w:val="61645D5A"/>
    <w:rsid w:val="61F5630B"/>
    <w:rsid w:val="65680C66"/>
    <w:rsid w:val="65F55823"/>
    <w:rsid w:val="675D5FA7"/>
    <w:rsid w:val="67996CBC"/>
    <w:rsid w:val="67FA5A01"/>
    <w:rsid w:val="68872B28"/>
    <w:rsid w:val="6A9269F1"/>
    <w:rsid w:val="6B1D699B"/>
    <w:rsid w:val="6D535020"/>
    <w:rsid w:val="6D67474C"/>
    <w:rsid w:val="6D8C2266"/>
    <w:rsid w:val="6E817F69"/>
    <w:rsid w:val="6E9F53DE"/>
    <w:rsid w:val="6FCD754B"/>
    <w:rsid w:val="6FCF6A77"/>
    <w:rsid w:val="732F78EF"/>
    <w:rsid w:val="74413514"/>
    <w:rsid w:val="74A80384"/>
    <w:rsid w:val="74DB59A9"/>
    <w:rsid w:val="75457B45"/>
    <w:rsid w:val="76680A02"/>
    <w:rsid w:val="78972266"/>
    <w:rsid w:val="7A144FD6"/>
    <w:rsid w:val="7C5D60ED"/>
    <w:rsid w:val="7DAE00DC"/>
    <w:rsid w:val="7E0A608C"/>
    <w:rsid w:val="7E7D5849"/>
    <w:rsid w:val="7F586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58"/>
      <w:outlineLvl w:val="0"/>
    </w:pPr>
    <w:rPr>
      <w:rFonts w:ascii="微软雅黑" w:hAnsi="微软雅黑" w:eastAsia="微软雅黑" w:cs="微软雅黑"/>
      <w:b/>
      <w:bCs/>
      <w:sz w:val="31"/>
      <w:szCs w:val="31"/>
      <w:lang w:val="zh-CN" w:bidi="zh-CN"/>
    </w:rPr>
  </w:style>
  <w:style w:type="paragraph" w:styleId="3">
    <w:name w:val="heading 2"/>
    <w:basedOn w:val="1"/>
    <w:next w:val="1"/>
    <w:qFormat/>
    <w:uiPriority w:val="1"/>
    <w:pPr>
      <w:ind w:left="743"/>
      <w:outlineLvl w:val="1"/>
    </w:pPr>
    <w:rPr>
      <w:rFonts w:ascii="微软雅黑" w:hAnsi="微软雅黑" w:eastAsia="微软雅黑" w:cs="微软雅黑"/>
      <w:b/>
      <w:bCs/>
      <w:sz w:val="23"/>
      <w:szCs w:val="23"/>
      <w:lang w:val="zh-CN" w:bidi="zh-CN"/>
    </w:rPr>
  </w:style>
  <w:style w:type="paragraph" w:styleId="4">
    <w:name w:val="heading 3"/>
    <w:basedOn w:val="1"/>
    <w:next w:val="1"/>
    <w:qFormat/>
    <w:uiPriority w:val="1"/>
    <w:pPr>
      <w:spacing w:before="22"/>
      <w:ind w:left="882" w:hanging="361"/>
      <w:outlineLvl w:val="2"/>
    </w:pPr>
    <w:rPr>
      <w:rFonts w:ascii="Arial Unicode MS" w:hAnsi="Arial Unicode MS" w:eastAsia="Arial Unicode MS" w:cs="Arial Unicode MS"/>
      <w:b/>
      <w:bCs/>
      <w:sz w:val="20"/>
      <w:szCs w:val="20"/>
      <w:lang w:val="zh-CN" w:bidi="zh-CN"/>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kern w:val="0"/>
      <w:sz w:val="24"/>
    </w:rPr>
  </w:style>
  <w:style w:type="character" w:default="1" w:styleId="13">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qFormat/>
    <w:uiPriority w:val="1"/>
    <w:rPr>
      <w:rFonts w:ascii="微软雅黑" w:hAnsi="微软雅黑" w:eastAsia="微软雅黑" w:cs="微软雅黑"/>
      <w:sz w:val="23"/>
      <w:szCs w:val="23"/>
      <w:lang w:val="zh-CN" w:bidi="zh-CN"/>
    </w:rPr>
  </w:style>
  <w:style w:type="paragraph" w:styleId="7">
    <w:name w:val="toc 3"/>
    <w:basedOn w:val="1"/>
    <w:next w:val="1"/>
    <w:qFormat/>
    <w:uiPriority w:val="39"/>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1"/>
    <w:pPr>
      <w:spacing w:before="181"/>
      <w:ind w:left="140"/>
    </w:pPr>
    <w:rPr>
      <w:rFonts w:ascii="微软雅黑" w:hAnsi="微软雅黑" w:eastAsia="微软雅黑" w:cs="微软雅黑"/>
      <w:b/>
      <w:bCs/>
      <w:sz w:val="23"/>
      <w:szCs w:val="23"/>
      <w:lang w:val="zh-CN" w:bidi="zh-CN"/>
    </w:rPr>
  </w:style>
  <w:style w:type="paragraph" w:styleId="11">
    <w:name w:val="toc 2"/>
    <w:basedOn w:val="1"/>
    <w:next w:val="1"/>
    <w:qFormat/>
    <w:uiPriority w:val="39"/>
    <w:pPr>
      <w:spacing w:before="174"/>
      <w:ind w:left="559"/>
    </w:pPr>
    <w:rPr>
      <w:rFonts w:ascii="微软雅黑" w:hAnsi="微软雅黑" w:eastAsia="微软雅黑" w:cs="微软雅黑"/>
      <w:b/>
      <w:bCs/>
      <w:sz w:val="23"/>
      <w:szCs w:val="23"/>
      <w:lang w:val="zh-CN" w:bidi="zh-CN"/>
    </w:rPr>
  </w:style>
  <w:style w:type="paragraph" w:styleId="12">
    <w:name w:val="Normal (Web)"/>
    <w:basedOn w:val="1"/>
    <w:qFormat/>
    <w:uiPriority w:val="0"/>
    <w:pPr>
      <w:spacing w:beforeAutospacing="1" w:afterAutospacing="1"/>
      <w:jc w:val="left"/>
    </w:pPr>
    <w:rPr>
      <w:rFonts w:cs="Times New Roman"/>
      <w:kern w:val="0"/>
      <w:sz w:val="24"/>
    </w:rPr>
  </w:style>
  <w:style w:type="character" w:styleId="14">
    <w:name w:val="Hyperlink"/>
    <w:basedOn w:val="13"/>
    <w:qFormat/>
    <w:uiPriority w:val="99"/>
    <w:rPr>
      <w:color w:val="0000FF"/>
      <w:u w:val="single"/>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Table Paragraph"/>
    <w:basedOn w:val="1"/>
    <w:qFormat/>
    <w:uiPriority w:val="1"/>
    <w:rPr>
      <w:rFonts w:ascii="Arial Unicode MS" w:hAnsi="Arial Unicode MS" w:eastAsia="Arial Unicode MS" w:cs="Arial Unicode MS"/>
      <w:lang w:val="zh-CN" w:bidi="zh-CN"/>
    </w:rPr>
  </w:style>
  <w:style w:type="paragraph" w:customStyle="1" w:styleId="18">
    <w:name w:val="WPSOffice手动目录 1"/>
    <w:qFormat/>
    <w:uiPriority w:val="0"/>
    <w:rPr>
      <w:rFonts w:asciiTheme="minorHAnsi" w:hAnsiTheme="minorHAnsi" w:eastAsiaTheme="minorHAnsi" w:cstheme="minorBidi"/>
      <w:lang w:val="en-US" w:eastAsia="zh-CN" w:bidi="ar-SA"/>
    </w:rPr>
  </w:style>
  <w:style w:type="paragraph" w:customStyle="1" w:styleId="19">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20">
    <w:name w:val="WPSOffice手动目录 3"/>
    <w:qFormat/>
    <w:uiPriority w:val="0"/>
    <w:pPr>
      <w:ind w:left="400" w:leftChars="400"/>
    </w:pPr>
    <w:rPr>
      <w:rFonts w:asciiTheme="minorHAnsi" w:hAnsiTheme="minorHAnsi" w:eastAsiaTheme="minorHAnsi" w:cstheme="minorBidi"/>
      <w:lang w:val="en-US" w:eastAsia="zh-CN" w:bidi="ar-SA"/>
    </w:rPr>
  </w:style>
  <w:style w:type="paragraph" w:customStyle="1" w:styleId="21">
    <w:name w:val="Body text|621"/>
    <w:basedOn w:val="1"/>
    <w:qFormat/>
    <w:uiPriority w:val="0"/>
    <w:pPr>
      <w:shd w:val="clear" w:color="auto" w:fill="FFFFFF"/>
      <w:spacing w:before="80" w:after="80" w:line="526" w:lineRule="exact"/>
      <w:ind w:hanging="560"/>
      <w:jc w:val="distribute"/>
    </w:pPr>
    <w:rPr>
      <w:rFonts w:ascii="PMingLiU" w:hAnsi="PMingLiU" w:eastAsia="PMingLiU" w:cs="PMingLiU"/>
      <w:sz w:val="28"/>
      <w:szCs w:val="28"/>
    </w:rPr>
  </w:style>
  <w:style w:type="paragraph" w:customStyle="1" w:styleId="22">
    <w:name w:val="Picture caption|2"/>
    <w:basedOn w:val="1"/>
    <w:qFormat/>
    <w:uiPriority w:val="0"/>
    <w:pPr>
      <w:shd w:val="clear" w:color="auto" w:fill="FFFFFF"/>
      <w:spacing w:line="280" w:lineRule="exact"/>
    </w:pPr>
    <w:rPr>
      <w:rFonts w:ascii="PMingLiU" w:hAnsi="PMingLiU" w:eastAsia="PMingLiU" w:cs="PMingLiU"/>
      <w:sz w:val="28"/>
      <w:szCs w:val="28"/>
    </w:rPr>
  </w:style>
  <w:style w:type="character" w:customStyle="1" w:styleId="23">
    <w:name w:val="Body text|2 + Spacing 2 pt"/>
    <w:basedOn w:val="24"/>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24">
    <w:name w:val="Body text|2_"/>
    <w:basedOn w:val="13"/>
    <w:link w:val="25"/>
    <w:qFormat/>
    <w:uiPriority w:val="0"/>
    <w:rPr>
      <w:rFonts w:ascii="PMingLiU" w:hAnsi="PMingLiU" w:eastAsia="PMingLiU" w:cs="PMingLiU"/>
      <w:u w:val="none"/>
    </w:rPr>
  </w:style>
  <w:style w:type="paragraph" w:customStyle="1" w:styleId="25">
    <w:name w:val="Body text|210"/>
    <w:basedOn w:val="1"/>
    <w:link w:val="24"/>
    <w:qFormat/>
    <w:uiPriority w:val="0"/>
    <w:pPr>
      <w:shd w:val="clear" w:color="auto" w:fill="FFFFFF"/>
      <w:spacing w:after="240" w:line="240" w:lineRule="exact"/>
      <w:ind w:hanging="1380"/>
    </w:pPr>
    <w:rPr>
      <w:rFonts w:ascii="PMingLiU" w:hAnsi="PMingLiU" w:eastAsia="PMingLiU" w:cs="PMingLiU"/>
    </w:rPr>
  </w:style>
  <w:style w:type="paragraph" w:customStyle="1" w:styleId="26">
    <w:name w:val="Picture caption|1"/>
    <w:basedOn w:val="1"/>
    <w:link w:val="28"/>
    <w:qFormat/>
    <w:uiPriority w:val="0"/>
    <w:pPr>
      <w:shd w:val="clear" w:color="auto" w:fill="FFFFFF"/>
      <w:spacing w:line="310" w:lineRule="exact"/>
    </w:pPr>
    <w:rPr>
      <w:rFonts w:ascii="PMingLiU" w:hAnsi="PMingLiU" w:eastAsia="PMingLiU" w:cs="PMingLiU"/>
    </w:rPr>
  </w:style>
  <w:style w:type="character" w:customStyle="1" w:styleId="27">
    <w:name w:val="Picture caption|1 + Arial Exact"/>
    <w:basedOn w:val="28"/>
    <w:semiHidden/>
    <w:unhideWhenUsed/>
    <w:qFormat/>
    <w:uiPriority w:val="0"/>
    <w:rPr>
      <w:rFonts w:ascii="Arial" w:hAnsi="Arial" w:eastAsia="Arial" w:cs="Arial"/>
      <w:color w:val="000000"/>
      <w:spacing w:val="0"/>
      <w:w w:val="100"/>
      <w:position w:val="0"/>
      <w:sz w:val="24"/>
      <w:szCs w:val="24"/>
      <w:u w:val="none"/>
      <w:lang w:val="en-US" w:eastAsia="en-US" w:bidi="en-US"/>
    </w:rPr>
  </w:style>
  <w:style w:type="character" w:customStyle="1" w:styleId="28">
    <w:name w:val="Picture caption|1 Exact"/>
    <w:basedOn w:val="13"/>
    <w:link w:val="26"/>
    <w:qFormat/>
    <w:uiPriority w:val="0"/>
    <w:rPr>
      <w:rFonts w:ascii="PMingLiU" w:hAnsi="PMingLiU" w:eastAsia="PMingLiU" w:cs="PMingLiU"/>
      <w:u w:val="none"/>
    </w:rPr>
  </w:style>
  <w:style w:type="paragraph" w:styleId="29">
    <w:name w:val="List Paragraph"/>
    <w:basedOn w:val="1"/>
    <w:qFormat/>
    <w:uiPriority w:val="1"/>
    <w:pPr>
      <w:ind w:left="882" w:hanging="361"/>
    </w:pPr>
    <w:rPr>
      <w:rFonts w:ascii="Arial Unicode MS" w:hAnsi="Arial Unicode MS" w:eastAsia="Arial Unicode MS" w:cs="Arial Unicode MS"/>
      <w:lang w:val="zh-CN" w:bidi="zh-CN"/>
    </w:rPr>
  </w:style>
  <w:style w:type="paragraph" w:customStyle="1" w:styleId="30">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7" Type="http://schemas.openxmlformats.org/officeDocument/2006/relationships/glossaryDocument" Target="glossary/document.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1.jpeg" TargetMode="Externa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50209EZ\AppData\Roaming\Kingsoft\wps\addons\pool\win-i386\knewfileres_1.0.0.1\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458f11b-828f-4da0-8891-8c547168e73d}"/>
        <w:style w:val=""/>
        <w:category>
          <w:name w:val="常规"/>
          <w:gallery w:val="placeholder"/>
        </w:category>
        <w:types>
          <w:type w:val="bbPlcHdr"/>
        </w:types>
        <w:behaviors>
          <w:behavior w:val="content"/>
        </w:behaviors>
        <w:description w:val=""/>
        <w:guid w:val="{6458f11b-828f-4da0-8891-8c547168e73d}"/>
      </w:docPartPr>
      <w:docPartBody>
        <w:p>
          <w:r>
            <w:rPr>
              <w:color w:val="808080"/>
            </w:rPr>
            <w:t>单击此处输入文字。</w:t>
          </w:r>
        </w:p>
      </w:docPartBody>
    </w:docPart>
    <w:docPart>
      <w:docPartPr>
        <w:name w:val="{bfc6c647-425b-40f3-9c6d-7dad81beb3fb}"/>
        <w:style w:val=""/>
        <w:category>
          <w:name w:val="常规"/>
          <w:gallery w:val="placeholder"/>
        </w:category>
        <w:types>
          <w:type w:val="bbPlcHdr"/>
        </w:types>
        <w:behaviors>
          <w:behavior w:val="content"/>
        </w:behaviors>
        <w:description w:val=""/>
        <w:guid w:val="{bfc6c647-425b-40f3-9c6d-7dad81beb3fb}"/>
      </w:docPartPr>
      <w:docPartBody>
        <w:p>
          <w:r>
            <w:rPr>
              <w:color w:val="808080"/>
            </w:rPr>
            <w:t>单击此处输入文字。</w:t>
          </w:r>
        </w:p>
      </w:docPartBody>
    </w:docPart>
    <w:docPart>
      <w:docPartPr>
        <w:name w:val="{a76a369d-3024-4970-a6ac-aa328d740abb}"/>
        <w:style w:val=""/>
        <w:category>
          <w:name w:val="常规"/>
          <w:gallery w:val="placeholder"/>
        </w:category>
        <w:types>
          <w:type w:val="bbPlcHdr"/>
        </w:types>
        <w:behaviors>
          <w:behavior w:val="content"/>
        </w:behaviors>
        <w:description w:val=""/>
        <w:guid w:val="{a76a369d-3024-4970-a6ac-aa328d740abb}"/>
      </w:docPartPr>
      <w:docPartBody>
        <w:p>
          <w:r>
            <w:rPr>
              <w:color w:val="808080"/>
            </w:rPr>
            <w:t>单击此处输入文字。</w:t>
          </w:r>
        </w:p>
      </w:docPartBody>
    </w:docPart>
    <w:docPart>
      <w:docPartPr>
        <w:name w:val="{1795f7ad-34e2-404c-ba39-c7d98ada356e}"/>
        <w:style w:val=""/>
        <w:category>
          <w:name w:val="常规"/>
          <w:gallery w:val="placeholder"/>
        </w:category>
        <w:types>
          <w:type w:val="bbPlcHdr"/>
        </w:types>
        <w:behaviors>
          <w:behavior w:val="content"/>
        </w:behaviors>
        <w:description w:val=""/>
        <w:guid w:val="{1795f7ad-34e2-404c-ba39-c7d98ada356e}"/>
      </w:docPartPr>
      <w:docPartBody>
        <w:p>
          <w:r>
            <w:rPr>
              <w:color w:val="808080"/>
            </w:rPr>
            <w:t>单击此处输入文字。</w:t>
          </w:r>
        </w:p>
      </w:docPartBody>
    </w:docPart>
    <w:docPart>
      <w:docPartPr>
        <w:name w:val="{26080fae-219d-4514-9009-33d01e5fe35b}"/>
        <w:style w:val=""/>
        <w:category>
          <w:name w:val="常规"/>
          <w:gallery w:val="placeholder"/>
        </w:category>
        <w:types>
          <w:type w:val="bbPlcHdr"/>
        </w:types>
        <w:behaviors>
          <w:behavior w:val="content"/>
        </w:behaviors>
        <w:description w:val=""/>
        <w:guid w:val="{26080fae-219d-4514-9009-33d01e5fe35b}"/>
      </w:docPartPr>
      <w:docPartBody>
        <w:p>
          <w:r>
            <w:rPr>
              <w:color w:val="808080"/>
            </w:rPr>
            <w:t>单击此处输入文字。</w:t>
          </w:r>
        </w:p>
      </w:docPartBody>
    </w:docPart>
    <w:docPart>
      <w:docPartPr>
        <w:name w:val="{a99e78d7-b635-4955-a37f-0298d0050f0b}"/>
        <w:style w:val=""/>
        <w:category>
          <w:name w:val="常规"/>
          <w:gallery w:val="placeholder"/>
        </w:category>
        <w:types>
          <w:type w:val="bbPlcHdr"/>
        </w:types>
        <w:behaviors>
          <w:behavior w:val="content"/>
        </w:behaviors>
        <w:description w:val=""/>
        <w:guid w:val="{a99e78d7-b635-4955-a37f-0298d0050f0b}"/>
      </w:docPartPr>
      <w:docPartBody>
        <w:p>
          <w:r>
            <w:rPr>
              <w:color w:val="808080"/>
            </w:rPr>
            <w:t>单击此处输入文字。</w:t>
          </w:r>
        </w:p>
      </w:docPartBody>
    </w:docPart>
    <w:docPart>
      <w:docPartPr>
        <w:name w:val="{da7b1362-c1eb-4f83-bb5e-9c99e4c5a51f}"/>
        <w:style w:val=""/>
        <w:category>
          <w:name w:val="常规"/>
          <w:gallery w:val="placeholder"/>
        </w:category>
        <w:types>
          <w:type w:val="bbPlcHdr"/>
        </w:types>
        <w:behaviors>
          <w:behavior w:val="content"/>
        </w:behaviors>
        <w:description w:val=""/>
        <w:guid w:val="{da7b1362-c1eb-4f83-bb5e-9c99e4c5a51f}"/>
      </w:docPartPr>
      <w:docPartBody>
        <w:p>
          <w:r>
            <w:rPr>
              <w:color w:val="808080"/>
            </w:rPr>
            <w:t>单击此处输入文字。</w:t>
          </w:r>
        </w:p>
      </w:docPartBody>
    </w:docPart>
    <w:docPart>
      <w:docPartPr>
        <w:name w:val="{1a250727-e847-4d1d-b50b-8194d766a035}"/>
        <w:style w:val=""/>
        <w:category>
          <w:name w:val="常规"/>
          <w:gallery w:val="placeholder"/>
        </w:category>
        <w:types>
          <w:type w:val="bbPlcHdr"/>
        </w:types>
        <w:behaviors>
          <w:behavior w:val="content"/>
        </w:behaviors>
        <w:description w:val=""/>
        <w:guid w:val="{1a250727-e847-4d1d-b50b-8194d766a035}"/>
      </w:docPartPr>
      <w:docPartBody>
        <w:p>
          <w:r>
            <w:rPr>
              <w:color w:val="808080"/>
            </w:rPr>
            <w:t>单击此处输入文字。</w:t>
          </w:r>
        </w:p>
      </w:docPartBody>
    </w:docPart>
    <w:docPart>
      <w:docPartPr>
        <w:name w:val="{f5a00933-9675-4f08-bba1-72e933567b0f}"/>
        <w:style w:val=""/>
        <w:category>
          <w:name w:val="常规"/>
          <w:gallery w:val="placeholder"/>
        </w:category>
        <w:types>
          <w:type w:val="bbPlcHdr"/>
        </w:types>
        <w:behaviors>
          <w:behavior w:val="content"/>
        </w:behaviors>
        <w:description w:val=""/>
        <w:guid w:val="{f5a00933-9675-4f08-bba1-72e933567b0f}"/>
      </w:docPartPr>
      <w:docPartBody>
        <w:p>
          <w:r>
            <w:rPr>
              <w:color w:val="808080"/>
            </w:rPr>
            <w:t>单击此处输入文字。</w:t>
          </w:r>
        </w:p>
      </w:docPartBody>
    </w:docPart>
    <w:docPart>
      <w:docPartPr>
        <w:name w:val="{4fe61dd9-4150-4109-af9f-aadff2eaa8f8}"/>
        <w:style w:val=""/>
        <w:category>
          <w:name w:val="常规"/>
          <w:gallery w:val="placeholder"/>
        </w:category>
        <w:types>
          <w:type w:val="bbPlcHdr"/>
        </w:types>
        <w:behaviors>
          <w:behavior w:val="content"/>
        </w:behaviors>
        <w:description w:val=""/>
        <w:guid w:val="{4fe61dd9-4150-4109-af9f-aadff2eaa8f8}"/>
      </w:docPartPr>
      <w:docPartBody>
        <w:p>
          <w:r>
            <w:rPr>
              <w:color w:val="808080"/>
            </w:rPr>
            <w:t>单击此处输入文字。</w:t>
          </w:r>
        </w:p>
      </w:docPartBody>
    </w:docPart>
    <w:docPart>
      <w:docPartPr>
        <w:name w:val="{ddf3c14a-2f0d-4204-9bc6-683c6921f35a}"/>
        <w:style w:val=""/>
        <w:category>
          <w:name w:val="常规"/>
          <w:gallery w:val="placeholder"/>
        </w:category>
        <w:types>
          <w:type w:val="bbPlcHdr"/>
        </w:types>
        <w:behaviors>
          <w:behavior w:val="content"/>
        </w:behaviors>
        <w:description w:val=""/>
        <w:guid w:val="{ddf3c14a-2f0d-4204-9bc6-683c6921f35a}"/>
      </w:docPartPr>
      <w:docPartBody>
        <w:p>
          <w:r>
            <w:rPr>
              <w:color w:val="808080"/>
            </w:rPr>
            <w:t>单击此处输入文字。</w:t>
          </w:r>
        </w:p>
      </w:docPartBody>
    </w:docPart>
    <w:docPart>
      <w:docPartPr>
        <w:name w:val="{5110843f-f658-4dde-be6f-d43f8359cab4}"/>
        <w:style w:val=""/>
        <w:category>
          <w:name w:val="常规"/>
          <w:gallery w:val="placeholder"/>
        </w:category>
        <w:types>
          <w:type w:val="bbPlcHdr"/>
        </w:types>
        <w:behaviors>
          <w:behavior w:val="content"/>
        </w:behaviors>
        <w:description w:val=""/>
        <w:guid w:val="{5110843f-f658-4dde-be6f-d43f8359cab4}"/>
      </w:docPartPr>
      <w:docPartBody>
        <w:p>
          <w:r>
            <w:rPr>
              <w:color w:val="808080"/>
            </w:rPr>
            <w:t>单击此处输入文字。</w:t>
          </w:r>
        </w:p>
      </w:docPartBody>
    </w:docPart>
    <w:docPart>
      <w:docPartPr>
        <w:name w:val="{2c8bf43c-3e6f-436b-a8ff-88d33800204d}"/>
        <w:style w:val=""/>
        <w:category>
          <w:name w:val="常规"/>
          <w:gallery w:val="placeholder"/>
        </w:category>
        <w:types>
          <w:type w:val="bbPlcHdr"/>
        </w:types>
        <w:behaviors>
          <w:behavior w:val="content"/>
        </w:behaviors>
        <w:description w:val=""/>
        <w:guid w:val="{2c8bf43c-3e6f-436b-a8ff-88d33800204d}"/>
      </w:docPartPr>
      <w:docPartBody>
        <w:p>
          <w:r>
            <w:rPr>
              <w:color w:val="808080"/>
            </w:rPr>
            <w:t>单击此处输入文字。</w:t>
          </w:r>
        </w:p>
      </w:docPartBody>
    </w:docPart>
    <w:docPart>
      <w:docPartPr>
        <w:name w:val="{da2aa376-ddb5-4545-8531-3c5103a2a281}"/>
        <w:style w:val=""/>
        <w:category>
          <w:name w:val="常规"/>
          <w:gallery w:val="placeholder"/>
        </w:category>
        <w:types>
          <w:type w:val="bbPlcHdr"/>
        </w:types>
        <w:behaviors>
          <w:behavior w:val="content"/>
        </w:behaviors>
        <w:description w:val=""/>
        <w:guid w:val="{da2aa376-ddb5-4545-8531-3c5103a2a281}"/>
      </w:docPartPr>
      <w:docPartBody>
        <w:p>
          <w:r>
            <w:rPr>
              <w:color w:val="808080"/>
            </w:rPr>
            <w:t>单击此处输入文字。</w:t>
          </w:r>
        </w:p>
      </w:docPartBody>
    </w:docPart>
    <w:docPart>
      <w:docPartPr>
        <w:name w:val="{1f1b0cb2-dbcc-4f57-ab24-e7d34a4db120}"/>
        <w:style w:val=""/>
        <w:category>
          <w:name w:val="常规"/>
          <w:gallery w:val="placeholder"/>
        </w:category>
        <w:types>
          <w:type w:val="bbPlcHdr"/>
        </w:types>
        <w:behaviors>
          <w:behavior w:val="content"/>
        </w:behaviors>
        <w:description w:val=""/>
        <w:guid w:val="{1f1b0cb2-dbcc-4f57-ab24-e7d34a4db120}"/>
      </w:docPartPr>
      <w:docPartBody>
        <w:p>
          <w:r>
            <w:rPr>
              <w:color w:val="808080"/>
            </w:rPr>
            <w:t>单击此处输入文字。</w:t>
          </w:r>
        </w:p>
      </w:docPartBody>
    </w:docPart>
    <w:docPart>
      <w:docPartPr>
        <w:name w:val="{8e878287-3c56-4d4e-9ad4-8e27e5bfab1e}"/>
        <w:style w:val=""/>
        <w:category>
          <w:name w:val="常规"/>
          <w:gallery w:val="placeholder"/>
        </w:category>
        <w:types>
          <w:type w:val="bbPlcHdr"/>
        </w:types>
        <w:behaviors>
          <w:behavior w:val="content"/>
        </w:behaviors>
        <w:description w:val=""/>
        <w:guid w:val="{8e878287-3c56-4d4e-9ad4-8e27e5bfab1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2C084E"/>
    <w:rsid w:val="002C0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30B32F-7547-4F18-BFCE-9401BDE0964F}">
  <ds:schemaRefs/>
</ds:datastoreItem>
</file>

<file path=docProps/app.xml><?xml version="1.0" encoding="utf-8"?>
<Properties xmlns="http://schemas.openxmlformats.org/officeDocument/2006/extended-properties" xmlns:vt="http://schemas.openxmlformats.org/officeDocument/2006/docPropsVTypes">
  <Template>0</Template>
  <Pages>24</Pages>
  <Words>7966</Words>
  <Characters>8600</Characters>
  <Lines>99</Lines>
  <Paragraphs>28</Paragraphs>
  <TotalTime>77</TotalTime>
  <ScaleCrop>false</ScaleCrop>
  <LinksUpToDate>false</LinksUpToDate>
  <CharactersWithSpaces>9394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2018-04-25T07:11:00Z</dcterms:created>
  <dc:creator>Administrator</dc:creator>
  <cp:lastModifiedBy>只求一败</cp:lastModifiedBy>
  <cp:lastPrinted>2018-05-18T03:23:00Z</cp:lastPrinted>
  <dcterms:modified xsi:type="dcterms:W3CDTF">2018-07-09T08:32:24Z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